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B97D7A" w14:textId="77777777" w:rsidR="00F90453" w:rsidRDefault="00E953D1" w:rsidP="00817FBA">
      <w:pPr>
        <w:rPr>
          <w:rtl/>
        </w:rPr>
      </w:pPr>
    </w:p>
    <w:tbl>
      <w:tblPr>
        <w:tblpPr w:leftFromText="180" w:rightFromText="180" w:vertAnchor="page" w:horzAnchor="margin" w:tblpY="2791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68"/>
        <w:gridCol w:w="2552"/>
      </w:tblGrid>
      <w:tr w:rsidR="007548B0" w14:paraId="46DF8AAA" w14:textId="77777777" w:rsidTr="00CE7DC6">
        <w:trPr>
          <w:trHeight w:val="35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0F7582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משרד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BBAF1" w14:textId="77777777" w:rsidR="00222867" w:rsidRPr="00D635C4" w:rsidRDefault="0090739B" w:rsidP="0090739B">
            <w:pPr>
              <w:rPr>
                <w:rtl/>
              </w:rPr>
            </w:pPr>
            <w:r>
              <w:rPr>
                <w:rFonts w:hint="cs"/>
                <w:rtl/>
              </w:rPr>
              <w:t>רשות החשמל</w:t>
            </w:r>
          </w:p>
        </w:tc>
      </w:tr>
      <w:tr w:rsidR="007548B0" w14:paraId="015E5E01" w14:textId="77777777" w:rsidTr="00CE7DC6">
        <w:trPr>
          <w:trHeight w:val="361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08D770CE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יחידה מזמינה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4888" w14:textId="77777777" w:rsidR="00222867" w:rsidRPr="00D635C4" w:rsidRDefault="008C771F" w:rsidP="0090739B">
            <w:pPr>
              <w:rPr>
                <w:rtl/>
              </w:rPr>
            </w:pPr>
            <w:r>
              <w:rPr>
                <w:rFonts w:hint="cs"/>
                <w:rtl/>
              </w:rPr>
              <w:t>דוברות והסברה</w:t>
            </w:r>
          </w:p>
        </w:tc>
      </w:tr>
      <w:tr w:rsidR="007548B0" w14:paraId="749D8123" w14:textId="77777777" w:rsidTr="00CE7DC6">
        <w:trPr>
          <w:trHeight w:val="370"/>
        </w:trPr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1C49029D" w14:textId="77777777" w:rsidR="00222867" w:rsidRPr="00CE7DC6" w:rsidRDefault="009B6B29" w:rsidP="00222867">
            <w:pPr>
              <w:rPr>
                <w:rFonts w:asciiTheme="minorBidi" w:hAnsiTheme="minorBidi" w:cstheme="minorBidi"/>
                <w:b/>
                <w:bCs/>
                <w:sz w:val="21"/>
                <w:szCs w:val="21"/>
              </w:rPr>
            </w:pP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  <w:rtl/>
              </w:rPr>
              <w:t>תאריך</w:t>
            </w:r>
            <w:r w:rsidRPr="00CE7DC6">
              <w:rPr>
                <w:rFonts w:asciiTheme="minorBidi" w:hAnsiTheme="minorBidi" w:cstheme="minorBidi"/>
                <w:b/>
                <w:bCs/>
                <w:sz w:val="21"/>
                <w:szCs w:val="21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07FF" w14:textId="77777777" w:rsidR="00222867" w:rsidRDefault="008C771F" w:rsidP="0090739B">
            <w:r>
              <w:rPr>
                <w:rFonts w:hint="cs"/>
                <w:rtl/>
              </w:rPr>
              <w:t>28/12/2022</w:t>
            </w:r>
          </w:p>
        </w:tc>
      </w:tr>
    </w:tbl>
    <w:p w14:paraId="59700669" w14:textId="77777777" w:rsidR="00332AFB" w:rsidRDefault="00E953D1" w:rsidP="00222867">
      <w:pPr>
        <w:rPr>
          <w:rtl/>
        </w:rPr>
      </w:pPr>
    </w:p>
    <w:p w14:paraId="39B2DD29" w14:textId="77777777" w:rsidR="00222867" w:rsidRDefault="00E953D1" w:rsidP="00222867">
      <w:pPr>
        <w:rPr>
          <w:rtl/>
        </w:rPr>
      </w:pPr>
    </w:p>
    <w:p w14:paraId="1DDB40C5" w14:textId="77777777" w:rsidR="00222867" w:rsidRDefault="00E953D1" w:rsidP="00222867">
      <w:pPr>
        <w:rPr>
          <w:rtl/>
        </w:rPr>
      </w:pPr>
    </w:p>
    <w:p w14:paraId="7F5074FE" w14:textId="77777777" w:rsidR="00222867" w:rsidRDefault="00E953D1" w:rsidP="00222867">
      <w:pPr>
        <w:rPr>
          <w:rtl/>
        </w:rPr>
      </w:pPr>
    </w:p>
    <w:p w14:paraId="4CA533A7" w14:textId="77777777" w:rsidR="00222867" w:rsidRDefault="00E953D1" w:rsidP="00222867">
      <w:pPr>
        <w:rPr>
          <w:rtl/>
        </w:rPr>
      </w:pPr>
    </w:p>
    <w:p w14:paraId="78BB5F69" w14:textId="77777777" w:rsidR="00222867" w:rsidRDefault="00E953D1" w:rsidP="00222867">
      <w:pPr>
        <w:rPr>
          <w:rtl/>
        </w:rPr>
      </w:pPr>
    </w:p>
    <w:p w14:paraId="474845DE" w14:textId="77777777" w:rsidR="00C8122D" w:rsidRDefault="00C8122D" w:rsidP="00222867">
      <w:pPr>
        <w:jc w:val="center"/>
        <w:rPr>
          <w:rFonts w:ascii="Arial" w:hAnsi="Arial"/>
          <w:bCs/>
          <w:sz w:val="22"/>
          <w:szCs w:val="22"/>
          <w:rtl/>
        </w:rPr>
      </w:pPr>
    </w:p>
    <w:p w14:paraId="3AAD1FE7" w14:textId="77777777" w:rsidR="00222867" w:rsidRDefault="009B6B29" w:rsidP="00222867">
      <w:pPr>
        <w:jc w:val="center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/>
          <w:bCs/>
          <w:sz w:val="22"/>
          <w:szCs w:val="22"/>
          <w:rtl/>
        </w:rPr>
        <w:t xml:space="preserve">הנדון: </w:t>
      </w:r>
      <w:r>
        <w:rPr>
          <w:rFonts w:ascii="Arial" w:hAnsi="Arial"/>
          <w:bCs/>
          <w:sz w:val="22"/>
          <w:szCs w:val="22"/>
          <w:u w:val="single"/>
          <w:rtl/>
        </w:rPr>
        <w:t>חוות דעת מקצועית במסגרת כוונה להתקשר עם ספק יחיד/ ספק חוץ</w:t>
      </w:r>
    </w:p>
    <w:p w14:paraId="1EADBAFC" w14:textId="77777777" w:rsidR="00222867" w:rsidRDefault="00E953D1" w:rsidP="00222867">
      <w:pPr>
        <w:jc w:val="both"/>
        <w:rPr>
          <w:rFonts w:ascii="Arial" w:hAnsi="Arial"/>
          <w:b/>
          <w:sz w:val="22"/>
          <w:szCs w:val="22"/>
          <w:rtl/>
        </w:rPr>
      </w:pPr>
    </w:p>
    <w:p w14:paraId="09EB15C4" w14:textId="77777777" w:rsidR="00222867" w:rsidRPr="00AF57E9" w:rsidRDefault="009B6B29" w:rsidP="00C8122D">
      <w:pPr>
        <w:spacing w:line="360" w:lineRule="auto"/>
        <w:jc w:val="both"/>
        <w:rPr>
          <w:rFonts w:asciiTheme="minorBidi" w:hAnsiTheme="minorBidi" w:cstheme="minorBidi"/>
          <w:sz w:val="21"/>
          <w:szCs w:val="21"/>
          <w:rtl/>
        </w:rPr>
      </w:pP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הבקשה מסתמכת על תקנה  </w:t>
      </w:r>
      <w:r w:rsidR="0090739B">
        <w:rPr>
          <w:rFonts w:ascii="Wingdings" w:hAnsi="Wingdings" w:cstheme="minorBidi"/>
          <w:b/>
          <w:sz w:val="21"/>
          <w:szCs w:val="21"/>
        </w:rPr>
        <w:sym w:font="Wingdings" w:char="F06E"/>
      </w:r>
      <w:r w:rsidRPr="00AF57E9">
        <w:rPr>
          <w:rFonts w:asciiTheme="minorBidi" w:hAnsiTheme="minorBidi" w:cstheme="minorBidi"/>
          <w:b/>
          <w:sz w:val="21"/>
          <w:szCs w:val="21"/>
          <w:rtl/>
        </w:rPr>
        <w:t xml:space="preserve"> 3(29) לתקנות חובת מכרזים ועל </w:t>
      </w:r>
      <w:r>
        <w:rPr>
          <w:rFonts w:asciiTheme="minorBidi" w:hAnsiTheme="minorBidi" w:cstheme="minorBidi" w:hint="cs"/>
          <w:b/>
          <w:sz w:val="21"/>
          <w:szCs w:val="21"/>
          <w:rtl/>
        </w:rPr>
        <w:t>הוראות תכ"ם, "פטור מחובת המכרז", מס'7.8.1 והוראת תכ"ם, "בחינת קיומם של ספקים ומיזמים", מס' 7.8.2.</w:t>
      </w:r>
    </w:p>
    <w:p w14:paraId="1AAEA6DE" w14:textId="77777777" w:rsidR="00222867" w:rsidRPr="00AF57E9" w:rsidRDefault="00E953D1" w:rsidP="00222867">
      <w:pPr>
        <w:rPr>
          <w:rFonts w:asciiTheme="minorBidi" w:hAnsiTheme="minorBidi" w:cstheme="minorBidi"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14:paraId="0F705B31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39446200" w14:textId="77777777" w:rsidR="00222867" w:rsidRPr="00AF57E9" w:rsidRDefault="009B6B29">
            <w:pPr>
              <w:spacing w:line="276" w:lineRule="auto"/>
              <w:rPr>
                <w:rFonts w:asciiTheme="minorBidi" w:hAnsiTheme="minorBidi" w:cstheme="minorBidi"/>
                <w:bCs/>
                <w:sz w:val="21"/>
                <w:szCs w:val="21"/>
                <w:highlight w:val="yellow"/>
                <w:lang w:eastAsia="he-IL"/>
              </w:rPr>
            </w:pPr>
            <w:r w:rsidRPr="00AF57E9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7548B0" w:rsidRPr="00C8122D" w14:paraId="3543CB58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71B53" w14:textId="00F3A2B9" w:rsidR="007E6C58" w:rsidRPr="0016012C" w:rsidRDefault="007E6C58" w:rsidP="00600D0F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16012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הרשות התקשרה עם </w:t>
            </w:r>
            <w:r w:rsidR="00DF09A1" w:rsidRPr="0016012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יפעת כספק יחיד ל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מתן שירותי </w:t>
            </w:r>
            <w:r w:rsidR="00DF09A1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ניטור המדיה התקשורתית והבאתה בזמן אמת ב"פושים" לידיעת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הרשות.</w:t>
            </w:r>
            <w:r w:rsidR="00DF09A1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ה</w:t>
            </w:r>
            <w:r w:rsidR="00DF09A1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דבר מסייע 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ל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עבודת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הרשות ולאגף 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הדוברות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בפרט, מעצם קבלת ידיעות ודיווחים שוטפים בסיקור כלל כלי התקשורת. מדובר בכלי חשוב לעבודת הדוברות, המאפשר ומסייע לדוברות בנושאים של יכולת להגיב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בזמן אמת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, 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טיפול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בנושאים תקשורתיים,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טיפול 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במשברים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.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629025A7" w14:textId="1BC1B011" w:rsidR="007E6C58" w:rsidRPr="0016012C" w:rsidRDefault="007E6C58" w:rsidP="0016012C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כעת מבקשת הרשות להתקשר עם חברת 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יפעת 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לקבלת 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שירות נוסף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ש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ל עבודת מחקר שתצביע על הנרטיבים החשובים, המסרים ומיצוב הרשות מהבחינה התקשורתית, וזאת בהתבסס על</w:t>
            </w:r>
            <w:r w:rsidRPr="0016012C" w:rsidDel="007E6C58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בדיקה מעמיקה ובחינה של השיח התקשורתי שנעשה בשנה האחרונה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ביחס למשק ה</w:t>
            </w:r>
            <w:r w:rsidR="0016012C" w:rsidRPr="0066515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אנרגיה, החשמל ורשות החשמל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(הכולל ניתוח כל הכתבות שפורסמו)</w:t>
            </w:r>
            <w:r w:rsidR="0016012C" w:rsidRPr="0066515A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ומציאת נרטיבים מובילים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.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  <w:p w14:paraId="4F016417" w14:textId="51EC7336" w:rsidR="007E6C58" w:rsidRPr="0016012C" w:rsidRDefault="007E6C58" w:rsidP="0016012C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ידרש מחקר כזה ביחס לשנת 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-2022, ולאחר מכן 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ידרשו מחקרים חצי שנתיים ביחס לשנת 2023. </w:t>
            </w:r>
          </w:p>
          <w:p w14:paraId="036999D4" w14:textId="32B6ED5C" w:rsidR="00DF09A1" w:rsidRPr="0016012C" w:rsidRDefault="007E6C58" w:rsidP="0066515A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המחקרים חשובים לדוברות רשות החשמל לצורך 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סי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ו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ע ב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מציאת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והבנת הקשיים התקשורתיים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, על מנת לבנות מערך מענה וטיפול לקשיים שמתעוררים ו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מדיניות 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בנושא</w:t>
            </w:r>
            <w:r w:rsidR="001979B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.</w:t>
            </w:r>
          </w:p>
          <w:p w14:paraId="053F1AD5" w14:textId="66D92A93" w:rsidR="007E6C58" w:rsidRPr="0016012C" w:rsidRDefault="007E6C58" w:rsidP="0066515A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מאחר שחברת יפעת היא הספק היחיד למתן שירות ניתור מדיה ו</w:t>
            </w:r>
            <w:r w:rsidR="0016012C"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>יש</w:t>
            </w: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 בידיה את כלל הזכויות לניטור ומאחר ויש בידיה את כלל המידה גם לחקר והפקת עבודתץ מחקר ודוח בנושא. </w:t>
            </w:r>
          </w:p>
          <w:p w14:paraId="60F5156C" w14:textId="457C0B84" w:rsidR="00222867" w:rsidRPr="0016012C" w:rsidRDefault="007E6C58" w:rsidP="0016012C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16012C"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  <w:t xml:space="preserve">לחברת יפעת יש כלים ייחודיים כאמור באיסוף החומרים והשימוש בהם, וכן יש לה כלים ייחודיים במחקר בנושא </w:t>
            </w:r>
            <w:r w:rsidR="0016012C" w:rsidRPr="0016012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זה הכוללות מערכות ייחודיות ואנשי אנטלטיקה מומחי מדיה תקשורתית.</w:t>
            </w:r>
            <w:r w:rsidRPr="0016012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</w:p>
        </w:tc>
      </w:tr>
      <w:tr w:rsidR="007548B0" w:rsidRPr="00C8122D" w14:paraId="21D1C440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CB328" w14:textId="77777777" w:rsidR="00222867" w:rsidRPr="00C8122D" w:rsidRDefault="00E953D1" w:rsidP="00A939F8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  <w:tr w:rsidR="007548B0" w:rsidRPr="00C8122D" w14:paraId="68D5550B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001" w14:textId="2CEA508A" w:rsidR="00222867" w:rsidRPr="00C8122D" w:rsidRDefault="00F14F68" w:rsidP="0016012C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לאור האמור מבקשת הרשות באמצעות </w:t>
            </w:r>
            <w:r w:rsidR="00D5658A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אג</w:t>
            </w:r>
            <w:r w:rsidR="00BC292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ף</w:t>
            </w:r>
            <w:r w:rsidR="00D5658A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="001979B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הדוברות</w:t>
            </w:r>
            <w:r w:rsidR="00D5658A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להתקשר</w:t>
            </w:r>
            <w:r w:rsidR="00D5658A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עם חברת יפעת מידע תקשורתי בע"מ בפטור מכרז, בעילת ספק יחיד בהתאם לתקנה 29(3) לתקנות חובת המכרזים התשנ"ג, לרכישת שירותי </w:t>
            </w:r>
            <w:r w:rsidR="0016012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ניתוח מידע תקשורתי</w:t>
            </w:r>
            <w:r w:rsidR="00D5658A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. </w:t>
            </w:r>
          </w:p>
        </w:tc>
      </w:tr>
      <w:tr w:rsidR="007548B0" w:rsidRPr="00C8122D" w14:paraId="266B4B0A" w14:textId="77777777" w:rsidTr="00D5658A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C670E" w14:textId="34207787" w:rsidR="00222867" w:rsidRPr="00C8122D" w:rsidRDefault="00F14F68" w:rsidP="0090739B">
            <w:p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עלות השירותים המבוקשים</w:t>
            </w:r>
            <w:r w:rsidR="00D5658A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:</w:t>
            </w:r>
          </w:p>
          <w:p w14:paraId="517A58AE" w14:textId="77777777" w:rsidR="00D5658A" w:rsidRDefault="001979BC" w:rsidP="008C771F">
            <w:pPr>
              <w:pStyle w:val="af4"/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מחקר 2022- בעלות של- 15,</w:t>
            </w:r>
            <w:r w:rsidR="008C771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5</w:t>
            </w: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00 שקלים</w:t>
            </w:r>
          </w:p>
          <w:p w14:paraId="5DA8E7D2" w14:textId="77777777" w:rsidR="001979BC" w:rsidRDefault="001979BC" w:rsidP="00D5658A">
            <w:pPr>
              <w:pStyle w:val="af4"/>
              <w:numPr>
                <w:ilvl w:val="0"/>
                <w:numId w:val="12"/>
              </w:numPr>
              <w:spacing w:line="276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מחקר 2023- מחולק ל-2 מחקרים חצי שנתיים בעלות של- </w:t>
            </w:r>
            <w:r w:rsidR="008C771F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9,300 בכל חציון, סה"כ 18,600 שח לשנה.</w:t>
            </w:r>
          </w:p>
          <w:p w14:paraId="33D2509C" w14:textId="77777777" w:rsidR="008C771F" w:rsidRPr="00E76833" w:rsidRDefault="008C771F" w:rsidP="00E76833">
            <w:pPr>
              <w:spacing w:line="276" w:lineRule="auto"/>
              <w:ind w:left="360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7D2A745A" w14:textId="77777777" w:rsidR="00D5658A" w:rsidRPr="00C8122D" w:rsidRDefault="00D5658A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60BEA9F6" w14:textId="77777777" w:rsidR="00222867" w:rsidRPr="00C8122D" w:rsidRDefault="009B6B29" w:rsidP="00C8122D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 xml:space="preserve">האם קיים בנושא זה 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מכרז מרכזי של החשב הכללי או </w:t>
      </w:r>
      <w:r w:rsidR="00C8122D">
        <w:rPr>
          <w:rFonts w:asciiTheme="minorBidi" w:hAnsiTheme="minorBidi" w:cstheme="minorBidi"/>
          <w:b/>
          <w:sz w:val="21"/>
          <w:szCs w:val="21"/>
          <w:rtl/>
        </w:rPr>
        <w:t xml:space="preserve">גורם ממשלתי מוסמך אחר? 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>לא</w:t>
      </w:r>
    </w:p>
    <w:p w14:paraId="0D8B3995" w14:textId="77777777" w:rsidR="00222867" w:rsidRPr="00C8122D" w:rsidRDefault="00E953D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312CBC3B" w14:textId="77777777" w:rsidR="00222867" w:rsidRPr="00C8122D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>סוג ההתקשרות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: (סמן </w:t>
      </w:r>
      <w:r w:rsidRPr="00C8122D">
        <w:rPr>
          <w:rFonts w:asciiTheme="minorBidi" w:hAnsiTheme="minorBidi" w:cstheme="minorBidi"/>
          <w:b/>
          <w:sz w:val="21"/>
          <w:szCs w:val="21"/>
        </w:rPr>
        <w:t>X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 במקום המתאים)</w:t>
      </w:r>
    </w:p>
    <w:p w14:paraId="1C3DF8A1" w14:textId="77777777" w:rsidR="00222867" w:rsidRPr="00C8122D" w:rsidRDefault="00E953D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3085"/>
        <w:gridCol w:w="2977"/>
        <w:gridCol w:w="3116"/>
      </w:tblGrid>
      <w:tr w:rsidR="007548B0" w:rsidRPr="00C8122D" w14:paraId="6B8EA29C" w14:textId="77777777" w:rsidTr="00222867">
        <w:tc>
          <w:tcPr>
            <w:tcW w:w="3085" w:type="dxa"/>
            <w:hideMark/>
          </w:tcPr>
          <w:p w14:paraId="1078001F" w14:textId="77777777" w:rsidR="00222867" w:rsidRPr="00C8122D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 </w:t>
            </w: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טובין</w:t>
            </w:r>
          </w:p>
        </w:tc>
        <w:tc>
          <w:tcPr>
            <w:tcW w:w="2977" w:type="dxa"/>
            <w:hideMark/>
          </w:tcPr>
          <w:p w14:paraId="66A9719D" w14:textId="77777777" w:rsidR="00222867" w:rsidRPr="00C8122D" w:rsidRDefault="00986A22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6E"/>
            </w:r>
            <w:r w:rsidR="009B6B29"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שירותים</w:t>
            </w:r>
          </w:p>
        </w:tc>
        <w:tc>
          <w:tcPr>
            <w:tcW w:w="3116" w:type="dxa"/>
          </w:tcPr>
          <w:p w14:paraId="0D787166" w14:textId="77777777" w:rsidR="00222867" w:rsidRPr="00C8122D" w:rsidRDefault="009B6B29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  ביצוע עבודה</w:t>
            </w:r>
          </w:p>
          <w:p w14:paraId="60A315F8" w14:textId="77777777" w:rsidR="00222867" w:rsidRPr="00C8122D" w:rsidRDefault="00E953D1">
            <w:pPr>
              <w:ind w:right="283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</w:p>
        </w:tc>
      </w:tr>
    </w:tbl>
    <w:p w14:paraId="5A011A81" w14:textId="77777777" w:rsidR="00222867" w:rsidRPr="00C8122D" w:rsidRDefault="00E953D1" w:rsidP="00222867">
      <w:pPr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2"/>
        <w:gridCol w:w="3351"/>
        <w:gridCol w:w="2996"/>
      </w:tblGrid>
      <w:tr w:rsidR="007548B0" w:rsidRPr="00C8122D" w14:paraId="7251746B" w14:textId="77777777" w:rsidTr="00222867">
        <w:tc>
          <w:tcPr>
            <w:tcW w:w="2698" w:type="dxa"/>
            <w:shd w:val="clear" w:color="auto" w:fill="E6E6E6"/>
            <w:hideMark/>
          </w:tcPr>
          <w:p w14:paraId="7762ACFD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הספק:</w:t>
            </w:r>
          </w:p>
        </w:tc>
        <w:tc>
          <w:tcPr>
            <w:tcW w:w="6480" w:type="dxa"/>
            <w:gridSpan w:val="2"/>
          </w:tcPr>
          <w:p w14:paraId="1F9355DB" w14:textId="77777777" w:rsidR="00222867" w:rsidRPr="00C8122D" w:rsidRDefault="00986A2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יפעת המרכז למידע תקשורתי בע"מ</w:t>
            </w:r>
          </w:p>
        </w:tc>
      </w:tr>
      <w:tr w:rsidR="007548B0" w:rsidRPr="00C8122D" w14:paraId="27A495AD" w14:textId="77777777" w:rsidTr="00222867">
        <w:tc>
          <w:tcPr>
            <w:tcW w:w="2698" w:type="dxa"/>
            <w:shd w:val="clear" w:color="auto" w:fill="E6E6E6"/>
            <w:hideMark/>
          </w:tcPr>
          <w:p w14:paraId="39EC201D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rtl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מספר הספק </w:t>
            </w:r>
          </w:p>
          <w:p w14:paraId="3298BA19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lastRenderedPageBreak/>
              <w:t xml:space="preserve">(ח.פ/ח.צ/ע.מ/מספר עמותה) </w:t>
            </w:r>
          </w:p>
        </w:tc>
        <w:tc>
          <w:tcPr>
            <w:tcW w:w="6480" w:type="dxa"/>
            <w:gridSpan w:val="2"/>
          </w:tcPr>
          <w:p w14:paraId="28282873" w14:textId="77777777" w:rsidR="00222867" w:rsidRPr="00C8122D" w:rsidRDefault="00986A2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lastRenderedPageBreak/>
              <w:t>511639460</w:t>
            </w:r>
          </w:p>
        </w:tc>
      </w:tr>
      <w:tr w:rsidR="007548B0" w:rsidRPr="00C8122D" w14:paraId="4D4D4172" w14:textId="77777777" w:rsidTr="00222867">
        <w:tc>
          <w:tcPr>
            <w:tcW w:w="2698" w:type="dxa"/>
            <w:shd w:val="clear" w:color="auto" w:fill="E6E6E6"/>
            <w:hideMark/>
          </w:tcPr>
          <w:p w14:paraId="700ED5C7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ספק זה הנו: </w:t>
            </w:r>
          </w:p>
        </w:tc>
        <w:tc>
          <w:tcPr>
            <w:tcW w:w="3420" w:type="dxa"/>
            <w:hideMark/>
          </w:tcPr>
          <w:p w14:paraId="042C1B86" w14:textId="77777777" w:rsidR="00222867" w:rsidRPr="00C8122D" w:rsidRDefault="00986A22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6E"/>
            </w:r>
            <w:r w:rsidR="009B6B29"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יחיד </w:t>
            </w:r>
          </w:p>
        </w:tc>
        <w:tc>
          <w:tcPr>
            <w:tcW w:w="3060" w:type="dxa"/>
            <w:hideMark/>
          </w:tcPr>
          <w:p w14:paraId="2B288A45" w14:textId="77777777" w:rsidR="00222867" w:rsidRPr="00C8122D" w:rsidRDefault="009B6B29" w:rsidP="009B6B29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="Wingdings" w:hAnsi="Wingdings" w:cstheme="minorBidi"/>
                <w:b/>
                <w:sz w:val="21"/>
                <w:szCs w:val="21"/>
              </w:rPr>
              <w:sym w:font="Wingdings" w:char="F072"/>
            </w:r>
            <w:r w:rsidRPr="00C8122D">
              <w:rPr>
                <w:rFonts w:asciiTheme="minorBidi" w:hAnsiTheme="minorBidi" w:cstheme="minorBidi"/>
                <w:b/>
                <w:sz w:val="21"/>
                <w:szCs w:val="21"/>
                <w:rtl/>
              </w:rPr>
              <w:t xml:space="preserve">ספק חוץ </w:t>
            </w:r>
          </w:p>
        </w:tc>
      </w:tr>
      <w:tr w:rsidR="007548B0" w:rsidRPr="00C8122D" w14:paraId="76381AE2" w14:textId="77777777" w:rsidTr="00222867">
        <w:tc>
          <w:tcPr>
            <w:tcW w:w="2698" w:type="dxa"/>
            <w:shd w:val="clear" w:color="auto" w:fill="E6E6E6"/>
            <w:hideMark/>
          </w:tcPr>
          <w:p w14:paraId="27D49E16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</w:tcPr>
          <w:p w14:paraId="22C18C82" w14:textId="2BB213AB" w:rsidR="00222867" w:rsidRPr="00C8122D" w:rsidRDefault="0066515A" w:rsidP="00C71BCF">
            <w:pPr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15500+18,600=34100 כולל מע"מ</w:t>
            </w:r>
          </w:p>
        </w:tc>
      </w:tr>
      <w:tr w:rsidR="007548B0" w:rsidRPr="00C8122D" w14:paraId="78677CA7" w14:textId="77777777" w:rsidTr="00222867">
        <w:tc>
          <w:tcPr>
            <w:tcW w:w="2698" w:type="dxa"/>
            <w:shd w:val="clear" w:color="auto" w:fill="E6E6E6"/>
            <w:hideMark/>
          </w:tcPr>
          <w:p w14:paraId="616C5120" w14:textId="77777777" w:rsidR="00222867" w:rsidRPr="00C8122D" w:rsidRDefault="009B6B29">
            <w:pPr>
              <w:spacing w:line="360" w:lineRule="auto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</w:tcPr>
          <w:p w14:paraId="137130BD" w14:textId="77777777" w:rsidR="00222867" w:rsidRPr="00C8122D" w:rsidRDefault="00986A22">
            <w:pPr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שנתית</w:t>
            </w:r>
          </w:p>
        </w:tc>
      </w:tr>
    </w:tbl>
    <w:p w14:paraId="35260323" w14:textId="77777777" w:rsidR="00222867" w:rsidRPr="00C8122D" w:rsidRDefault="00E953D1" w:rsidP="00222867">
      <w:pPr>
        <w:rPr>
          <w:rFonts w:asciiTheme="minorBidi" w:hAnsiTheme="minorBidi" w:cstheme="minorBidi"/>
          <w:bCs/>
          <w:sz w:val="21"/>
          <w:szCs w:val="21"/>
          <w:rtl/>
          <w:lang w:eastAsia="he-IL"/>
        </w:rPr>
      </w:pPr>
    </w:p>
    <w:p w14:paraId="0E5321EC" w14:textId="77777777" w:rsidR="00222867" w:rsidRPr="00C8122D" w:rsidRDefault="009B6B29" w:rsidP="00222867">
      <w:pPr>
        <w:rPr>
          <w:rFonts w:asciiTheme="minorBidi" w:hAnsiTheme="minorBidi" w:cstheme="minorBidi"/>
          <w:bCs/>
          <w:sz w:val="24"/>
          <w:szCs w:val="24"/>
          <w:rtl/>
        </w:rPr>
      </w:pPr>
      <w:r w:rsidRPr="00C8122D">
        <w:rPr>
          <w:rFonts w:asciiTheme="minorBidi" w:hAnsiTheme="minorBidi" w:cstheme="minorBidi"/>
          <w:bCs/>
          <w:sz w:val="24"/>
          <w:szCs w:val="24"/>
          <w:rtl/>
        </w:rPr>
        <w:br w:type="page"/>
      </w:r>
      <w:r w:rsidRPr="00C8122D">
        <w:rPr>
          <w:rFonts w:asciiTheme="minorBidi" w:hAnsiTheme="minorBidi" w:cstheme="minorBidi"/>
          <w:bCs/>
          <w:sz w:val="24"/>
          <w:szCs w:val="24"/>
          <w:rtl/>
        </w:rPr>
        <w:lastRenderedPageBreak/>
        <w:t>נימוקים כי הספק הוא ספק יחיד או כי הטובין הם טובי חוץ</w:t>
      </w:r>
    </w:p>
    <w:p w14:paraId="264903CC" w14:textId="77777777" w:rsidR="00222867" w:rsidRPr="00C8122D" w:rsidRDefault="009B6B29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>(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>במקרה הצורך ניתן לצרף עמודים נוספים וכל מסמך רלוונטי נוסף</w:t>
      </w:r>
      <w:r w:rsidRPr="00C8122D">
        <w:rPr>
          <w:rFonts w:asciiTheme="minorBidi" w:hAnsiTheme="minorBidi" w:cstheme="minorBidi"/>
          <w:bCs/>
          <w:sz w:val="21"/>
          <w:szCs w:val="21"/>
          <w:rtl/>
        </w:rPr>
        <w:t>)</w:t>
      </w:r>
    </w:p>
    <w:p w14:paraId="5A237144" w14:textId="77777777" w:rsidR="00222867" w:rsidRPr="00C8122D" w:rsidRDefault="00E953D1" w:rsidP="00222867">
      <w:pPr>
        <w:rPr>
          <w:rFonts w:asciiTheme="minorBidi" w:hAnsiTheme="minorBidi" w:cstheme="minorBidi"/>
          <w:bCs/>
          <w:sz w:val="21"/>
          <w:szCs w:val="21"/>
          <w:rtl/>
        </w:rPr>
      </w:pPr>
    </w:p>
    <w:p w14:paraId="1CBD1479" w14:textId="77777777" w:rsidR="00222867" w:rsidRPr="00C8122D" w:rsidRDefault="009B6B29" w:rsidP="00222867">
      <w:pPr>
        <w:spacing w:line="360" w:lineRule="auto"/>
        <w:rPr>
          <w:rFonts w:asciiTheme="minorBidi" w:hAnsiTheme="minorBidi" w:cstheme="minorBidi"/>
          <w:bCs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 xml:space="preserve">נא להתייחס לסעיפים הבאים: </w:t>
      </w:r>
    </w:p>
    <w:p w14:paraId="1CC72679" w14:textId="77777777" w:rsidR="00222867" w:rsidRPr="00C8122D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>1. האמצעים שבהם נערכו בדיקות לאיתור ספקים נוספים והכנת חוות דעת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 כולל פירוט מקורות מידע ופעולות שננקטו (לדוגמה חיפוש באינטרנט, התכתבות עם ספקים, פגישה או שיחה עם ספקים וכדומה).</w:t>
      </w:r>
    </w:p>
    <w:p w14:paraId="1F1BB27F" w14:textId="77777777" w:rsidR="00222867" w:rsidRPr="00C8122D" w:rsidRDefault="009B6B29" w:rsidP="00222867">
      <w:pPr>
        <w:spacing w:line="360" w:lineRule="auto"/>
        <w:jc w:val="both"/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>2. ממצאי הבדיקה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 (אם ישנם ספקים נוספים בתחום ההתקשרות, יש לפרט את הסיבות לאי התאמתם לביצוע ההתקשרות עימם ואת הסיבות להיות הספק שלגביו נכתבה חוות הדעת ספק יחיד/ספק חוץ)</w:t>
      </w:r>
    </w:p>
    <w:p w14:paraId="049B7101" w14:textId="77777777" w:rsidR="00222867" w:rsidRPr="00C8122D" w:rsidRDefault="009B6B29" w:rsidP="00222867">
      <w:pPr>
        <w:spacing w:line="360" w:lineRule="auto"/>
        <w:jc w:val="both"/>
        <w:rPr>
          <w:rFonts w:asciiTheme="minorBidi" w:hAnsiTheme="minorBidi" w:cstheme="minorBidi"/>
          <w:bCs/>
          <w:sz w:val="21"/>
          <w:szCs w:val="21"/>
          <w:rtl/>
        </w:rPr>
      </w:pPr>
      <w:r w:rsidRPr="00C8122D">
        <w:rPr>
          <w:rFonts w:asciiTheme="minorBidi" w:hAnsiTheme="minorBidi" w:cstheme="minorBidi"/>
          <w:bCs/>
          <w:sz w:val="21"/>
          <w:szCs w:val="21"/>
          <w:rtl/>
        </w:rPr>
        <w:t xml:space="preserve">3. </w:t>
      </w:r>
      <w:r w:rsidRPr="00C8122D">
        <w:rPr>
          <w:rFonts w:asciiTheme="minorBidi" w:hAnsiTheme="minorBidi" w:cstheme="minorBidi"/>
          <w:b/>
          <w:sz w:val="21"/>
          <w:szCs w:val="21"/>
          <w:rtl/>
        </w:rPr>
        <w:t>נימוקים והערות נוספות</w:t>
      </w:r>
    </w:p>
    <w:p w14:paraId="5A4AF60C" w14:textId="77777777" w:rsidR="00222867" w:rsidRPr="00C8122D" w:rsidRDefault="00E953D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9"/>
      </w:tblGrid>
      <w:tr w:rsidR="007548B0" w:rsidRPr="00C8122D" w14:paraId="2A460D22" w14:textId="77777777" w:rsidTr="00041D8B">
        <w:tc>
          <w:tcPr>
            <w:tcW w:w="9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1D87" w14:textId="0987D95A" w:rsidR="00BC2928" w:rsidRPr="00C8122D" w:rsidRDefault="00986A22" w:rsidP="0016012C">
            <w:pPr>
              <w:spacing w:before="240"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חברת יפעת הינה הגוף היחידי בישראל שמנטר אחר כלל אמצעי הת</w:t>
            </w:r>
            <w:r w:rsidR="00600D0F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ק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שורת והמדיה (עיתונות כתובה, כתבות חדשותיות משודרות ואינטרנט), על כן זהו הגוף היחיד </w:t>
            </w:r>
            <w:r w:rsidR="00F14F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שיש בידיו את כלל המידע הדרוש לניתוח ובחינה, ובכל ש לבסס את המחקר על מידע מהימן ומקיף. 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כיו</w:t>
            </w:r>
            <w:r w:rsidR="00BC292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ם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אין אף גוף אחר היכול לספק את השירותים הללו. בנוסף, </w:t>
            </w:r>
            <w:r w:rsidR="00EA0F6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חברת 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יפעת פועלת תחת הסכמים עם מוציאים לאור ותשלום זכויות יוצרים על שימוש המידע, לכן אין אף גוף בישראל שביכולתו לבצע מחקר תקשורתי כמפורט בהתקשרות זו. </w:t>
            </w:r>
            <w:r w:rsidR="00041D8B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זאת לאחר בירור עם משרדי ממשלה אחרים ואף חיפוש באינטרנט. </w:t>
            </w:r>
          </w:p>
          <w:p w14:paraId="664F7E7C" w14:textId="68496D66" w:rsidR="00041D8B" w:rsidRPr="00C8122D" w:rsidRDefault="00041D8B" w:rsidP="0016012C">
            <w:pPr>
              <w:spacing w:before="240"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rtl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ייצוין כי קיים מגוון רחב של חברות שאכן מספקות שירותי מחקר בפלטפורמות אינטרנט אחרות, כמו רשתות חברתיות</w:t>
            </w:r>
            <w:r w:rsidR="00EA0F6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, אך לאלה </w:t>
            </w:r>
            <w:r w:rsidR="00F14F6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י</w:t>
            </w:r>
            <w:r w:rsidR="00F14F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 </w:t>
            </w:r>
            <w:r w:rsidR="00EA0F6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הוראת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חשב נפרדת</w:t>
            </w:r>
            <w:r w:rsidR="00F14F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וזה לא השירות הנדרש </w:t>
            </w:r>
            <w:r w:rsidR="0016012C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לר</w:t>
            </w:r>
            <w:r w:rsidR="00F14F68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שות אלא שירותי מחקר לפלטפורמות רחבות יותר. </w:t>
            </w:r>
          </w:p>
          <w:p w14:paraId="12B44EF7" w14:textId="77777777" w:rsidR="00222867" w:rsidRPr="00C8122D" w:rsidRDefault="00041D8B" w:rsidP="00BC2928">
            <w:pPr>
              <w:spacing w:before="240" w:line="360" w:lineRule="auto"/>
              <w:jc w:val="both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לאור האמור לעיל, אנו מבקשים </w:t>
            </w:r>
            <w:r w:rsidR="00BC2928"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להתקשר</w:t>
            </w:r>
            <w:r w:rsidRPr="00C8122D"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 xml:space="preserve"> עם חברת יפעת 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המרכז</w:t>
            </w:r>
            <w:r w:rsidRPr="00C8122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למידע</w:t>
            </w:r>
            <w:r w:rsidRPr="00C8122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תקשורתי</w:t>
            </w:r>
            <w:r w:rsidRPr="00C8122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 xml:space="preserve"> 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בע</w:t>
            </w:r>
            <w:r w:rsidRPr="00C8122D">
              <w:rPr>
                <w:rFonts w:asciiTheme="minorBidi" w:hAnsiTheme="minorBidi"/>
                <w:b/>
                <w:sz w:val="21"/>
                <w:szCs w:val="21"/>
                <w:rtl/>
                <w:lang w:eastAsia="he-IL"/>
              </w:rPr>
              <w:t>"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מ לתקופה של שנה</w:t>
            </w:r>
            <w:r w:rsidR="00BC2928"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 xml:space="preserve"> עם אופציה להארכה בשנה נוספת</w:t>
            </w:r>
            <w:r w:rsidRPr="00C8122D">
              <w:rPr>
                <w:rFonts w:asciiTheme="minorBidi" w:hAnsiTheme="minorBidi" w:hint="cs"/>
                <w:b/>
                <w:sz w:val="21"/>
                <w:szCs w:val="21"/>
                <w:rtl/>
                <w:lang w:eastAsia="he-IL"/>
              </w:rPr>
              <w:t>.</w:t>
            </w:r>
          </w:p>
        </w:tc>
      </w:tr>
    </w:tbl>
    <w:p w14:paraId="5C729C0E" w14:textId="77777777" w:rsidR="00222867" w:rsidRPr="00C8122D" w:rsidRDefault="00E953D1" w:rsidP="00222867">
      <w:pPr>
        <w:numPr>
          <w:ilvl w:val="12"/>
          <w:numId w:val="0"/>
        </w:numPr>
        <w:ind w:left="283" w:hanging="283"/>
        <w:rPr>
          <w:rFonts w:asciiTheme="minorBidi" w:hAnsiTheme="minorBidi" w:cstheme="minorBidi"/>
          <w:b/>
          <w:sz w:val="21"/>
          <w:szCs w:val="21"/>
          <w:rtl/>
          <w:lang w:eastAsia="he-IL"/>
        </w:rPr>
      </w:pPr>
    </w:p>
    <w:p w14:paraId="33D9A299" w14:textId="77777777" w:rsidR="00222867" w:rsidRPr="00C8122D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/>
          <w:sz w:val="21"/>
          <w:szCs w:val="21"/>
          <w:rtl/>
        </w:rPr>
        <w:t>חוות דעתי זו ניתנת מתוקף היותי הסמכות המקצועית לנושא זה.</w:t>
      </w:r>
    </w:p>
    <w:p w14:paraId="3F3F956F" w14:textId="77777777" w:rsidR="00222867" w:rsidRPr="00C8122D" w:rsidRDefault="00E953D1" w:rsidP="00222867">
      <w:pPr>
        <w:rPr>
          <w:rFonts w:asciiTheme="minorBidi" w:hAnsiTheme="minorBidi" w:cstheme="minorBidi"/>
          <w:b/>
          <w:sz w:val="21"/>
          <w:szCs w:val="21"/>
          <w:rtl/>
        </w:rPr>
      </w:pPr>
    </w:p>
    <w:p w14:paraId="0554929A" w14:textId="77777777" w:rsidR="009B6B29" w:rsidRPr="00C8122D" w:rsidRDefault="009B6B29" w:rsidP="009B6B29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/>
          <w:sz w:val="21"/>
          <w:szCs w:val="21"/>
          <w:rtl/>
        </w:rPr>
        <w:t>בכבוד רב,</w:t>
      </w:r>
      <w:bookmarkStart w:id="0" w:name="_GoBack"/>
      <w:bookmarkEnd w:id="0"/>
    </w:p>
    <w:p w14:paraId="1888D82B" w14:textId="77777777" w:rsidR="00222867" w:rsidRPr="00C8122D" w:rsidRDefault="009B6B29" w:rsidP="00222867">
      <w:pPr>
        <w:rPr>
          <w:rFonts w:asciiTheme="minorBidi" w:hAnsiTheme="minorBidi" w:cstheme="minorBidi"/>
          <w:b/>
          <w:sz w:val="21"/>
          <w:szCs w:val="21"/>
          <w:rtl/>
        </w:rPr>
      </w:pPr>
      <w:r w:rsidRPr="00C8122D">
        <w:rPr>
          <w:rFonts w:asciiTheme="minorBidi" w:hAnsiTheme="minorBidi" w:cstheme="minorBidi"/>
          <w:b/>
          <w:sz w:val="21"/>
          <w:szCs w:val="21"/>
          <w:rtl/>
        </w:rPr>
        <w:t xml:space="preserve"> </w:t>
      </w:r>
    </w:p>
    <w:tbl>
      <w:tblPr>
        <w:bidiVisual/>
        <w:tblW w:w="9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3202"/>
      </w:tblGrid>
      <w:tr w:rsidR="007548B0" w:rsidRPr="00C8122D" w14:paraId="0C557315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9A244" w14:textId="77777777" w:rsidR="00222867" w:rsidRPr="00C8122D" w:rsidRDefault="008C771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פרנס כהן אפרת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F0D5" w14:textId="77777777" w:rsidR="00222867" w:rsidRPr="00C8122D" w:rsidRDefault="008C771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מנהלת אגף דוברות והסברה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DE4F6" w14:textId="77777777" w:rsidR="00222867" w:rsidRPr="00C8122D" w:rsidRDefault="008C771F">
            <w:pPr>
              <w:spacing w:line="360" w:lineRule="auto"/>
              <w:rPr>
                <w:rFonts w:asciiTheme="minorBidi" w:hAnsiTheme="minorBidi" w:cstheme="minorBidi"/>
                <w:b/>
                <w:sz w:val="21"/>
                <w:szCs w:val="21"/>
                <w:lang w:eastAsia="he-IL"/>
              </w:rPr>
            </w:pPr>
            <w:r>
              <w:rPr>
                <w:rFonts w:asciiTheme="minorBidi" w:hAnsiTheme="minorBidi" w:cstheme="minorBidi" w:hint="cs"/>
                <w:b/>
                <w:sz w:val="21"/>
                <w:szCs w:val="21"/>
                <w:rtl/>
                <w:lang w:eastAsia="he-IL"/>
              </w:rPr>
              <w:t>אפרת</w:t>
            </w:r>
          </w:p>
        </w:tc>
      </w:tr>
      <w:tr w:rsidR="007548B0" w14:paraId="3FFE6327" w14:textId="77777777" w:rsidTr="00222867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452CAB92" w14:textId="77777777" w:rsidR="00222867" w:rsidRPr="00C8122D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שם בעל הסמכות המקצועית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5DBEC9B1" w14:textId="77777777" w:rsidR="00222867" w:rsidRPr="00C8122D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תפקיד בעל הסמכות המקצועית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14:paraId="7B4C7A57" w14:textId="77777777" w:rsidR="00222867" w:rsidRPr="00AF57E9" w:rsidRDefault="009B6B29">
            <w:pPr>
              <w:spacing w:line="360" w:lineRule="auto"/>
              <w:jc w:val="center"/>
              <w:rPr>
                <w:rFonts w:asciiTheme="minorBidi" w:hAnsiTheme="minorBidi" w:cstheme="minorBidi"/>
                <w:bCs/>
                <w:sz w:val="21"/>
                <w:szCs w:val="21"/>
                <w:lang w:eastAsia="he-IL"/>
              </w:rPr>
            </w:pPr>
            <w:r w:rsidRPr="00C8122D">
              <w:rPr>
                <w:rFonts w:asciiTheme="minorBidi" w:hAnsiTheme="minorBidi" w:cstheme="minorBidi"/>
                <w:bCs/>
                <w:sz w:val="21"/>
                <w:szCs w:val="21"/>
                <w:rtl/>
              </w:rPr>
              <w:t>חתימה</w:t>
            </w:r>
          </w:p>
        </w:tc>
      </w:tr>
    </w:tbl>
    <w:p w14:paraId="1D2E9946" w14:textId="77777777" w:rsidR="00222867" w:rsidRPr="00817FBA" w:rsidRDefault="00E953D1" w:rsidP="00222867"/>
    <w:sectPr w:rsidR="00222867" w:rsidRPr="00817FBA" w:rsidSect="00DE4C1B">
      <w:headerReference w:type="default" r:id="rId11"/>
      <w:footerReference w:type="default" r:id="rId12"/>
      <w:type w:val="nextColumn"/>
      <w:pgSz w:w="11909" w:h="16834" w:code="9"/>
      <w:pgMar w:top="1440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867E47" w14:textId="77777777" w:rsidR="00E953D1" w:rsidRDefault="00E953D1">
      <w:r>
        <w:separator/>
      </w:r>
    </w:p>
  </w:endnote>
  <w:endnote w:type="continuationSeparator" w:id="0">
    <w:p w14:paraId="50ACF41F" w14:textId="77777777" w:rsidR="00E953D1" w:rsidRDefault="00E95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193" w:type="dxa"/>
      <w:jc w:val="center"/>
      <w:tblLayout w:type="fixed"/>
      <w:tblLook w:val="0000" w:firstRow="0" w:lastRow="0" w:firstColumn="0" w:lastColumn="0" w:noHBand="0" w:noVBand="0"/>
    </w:tblPr>
    <w:tblGrid>
      <w:gridCol w:w="1333"/>
      <w:gridCol w:w="2398"/>
      <w:gridCol w:w="1933"/>
      <w:gridCol w:w="893"/>
      <w:gridCol w:w="905"/>
      <w:gridCol w:w="1989"/>
      <w:gridCol w:w="1742"/>
    </w:tblGrid>
    <w:tr w:rsidR="0042031D" w14:paraId="2902C727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7365D" w:themeFill="text2" w:themeFillShade="BF"/>
          <w:noWrap/>
          <w:vAlign w:val="center"/>
        </w:tcPr>
        <w:p w14:paraId="44766FDA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  <w:t>בתוקף מיום: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0EADE227" w14:textId="77777777" w:rsidR="0042031D" w:rsidRPr="0042031D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  <w:rtl/>
            </w:rPr>
          </w:pPr>
          <w:r w:rsidRPr="0042031D">
            <w:rPr>
              <w:rFonts w:ascii="Arial" w:hAnsi="Arial" w:hint="cs"/>
              <w:b/>
              <w:bCs/>
              <w:color w:val="FFFFFF" w:themeColor="background1"/>
              <w:rtl/>
            </w:rPr>
            <w:t>01.01.2010</w:t>
          </w:r>
        </w:p>
      </w:tc>
      <w:tc>
        <w:tcPr>
          <w:tcW w:w="3787" w:type="dxa"/>
          <w:gridSpan w:val="3"/>
          <w:tcBorders>
            <w:top w:val="single" w:sz="4" w:space="0" w:color="auto"/>
            <w:bottom w:val="single" w:sz="4" w:space="0" w:color="auto"/>
          </w:tcBorders>
          <w:shd w:val="clear" w:color="auto" w:fill="17365D" w:themeFill="text2" w:themeFillShade="BF"/>
          <w:vAlign w:val="center"/>
        </w:tcPr>
        <w:p w14:paraId="3FC9B17C" w14:textId="56A36FF7" w:rsidR="0042031D" w:rsidRPr="00D02A79" w:rsidRDefault="0042031D" w:rsidP="0042031D">
          <w:pPr>
            <w:jc w:val="center"/>
            <w:rPr>
              <w:rFonts w:asciiTheme="minorBidi" w:hAnsiTheme="minorBidi" w:cstheme="minorBidi"/>
              <w:color w:val="FFFFFF" w:themeColor="background1"/>
              <w:rtl/>
            </w:rPr>
          </w:pP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עמוד 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instrText xml:space="preserve"> PAGE  </w:instrTex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66515A">
            <w:rPr>
              <w:rStyle w:val="af"/>
              <w:rFonts w:asciiTheme="minorBidi" w:hAnsiTheme="minorBidi" w:cstheme="minorBidi"/>
              <w:noProof/>
              <w:color w:val="FFFFFF" w:themeColor="background1"/>
              <w:rtl/>
            </w:rPr>
            <w:t>3</w:t>
          </w:r>
          <w:r w:rsidRPr="00D02A79">
            <w:rPr>
              <w:rStyle w:val="af"/>
              <w:rFonts w:asciiTheme="minorBidi" w:hAnsiTheme="minorBidi" w:cstheme="minorBidi"/>
              <w:color w:val="FFFFFF" w:themeColor="background1"/>
            </w:rPr>
            <w:fldChar w:fldCharType="end"/>
          </w:r>
          <w:r w:rsidRPr="00D02A79">
            <w:rPr>
              <w:rFonts w:asciiTheme="minorBidi" w:hAnsiTheme="minorBidi" w:cstheme="minorBidi"/>
              <w:color w:val="FFFFFF" w:themeColor="background1"/>
              <w:rtl/>
            </w:rPr>
            <w:t xml:space="preserve"> מתוך 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begin"/>
          </w:r>
          <w:r w:rsidRPr="00D02A79">
            <w:rPr>
              <w:rFonts w:asciiTheme="minorBidi" w:hAnsiTheme="minorBidi" w:cstheme="minorBidi"/>
              <w:color w:val="FFFFFF" w:themeColor="background1"/>
            </w:rPr>
            <w:instrText xml:space="preserve"> NUMPAGES  </w:instrTex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separate"/>
          </w:r>
          <w:r w:rsidR="0066515A">
            <w:rPr>
              <w:rFonts w:asciiTheme="minorBidi" w:hAnsiTheme="minorBidi" w:cstheme="minorBidi"/>
              <w:noProof/>
              <w:color w:val="FFFFFF" w:themeColor="background1"/>
              <w:rtl/>
            </w:rPr>
            <w:t>3</w:t>
          </w:r>
          <w:r w:rsidRPr="00D02A79">
            <w:rPr>
              <w:rFonts w:asciiTheme="minorBidi" w:hAnsiTheme="minorBidi" w:cstheme="minorBidi"/>
              <w:color w:val="FFFFFF" w:themeColor="background1"/>
            </w:rPr>
            <w:fldChar w:fldCharType="end"/>
          </w:r>
        </w:p>
      </w:tc>
      <w:tc>
        <w:tcPr>
          <w:tcW w:w="174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7365D" w:themeFill="text2" w:themeFillShade="BF"/>
          <w:vAlign w:val="center"/>
        </w:tcPr>
        <w:p w14:paraId="37AAA82E" w14:textId="77777777" w:rsidR="0042031D" w:rsidRPr="00D02A79" w:rsidRDefault="0042031D" w:rsidP="0042031D">
          <w:pPr>
            <w:rPr>
              <w:rFonts w:asciiTheme="minorBidi" w:hAnsiTheme="minorBidi" w:cstheme="minorBidi"/>
              <w:b/>
              <w:bCs/>
              <w:color w:val="FFFFFF" w:themeColor="background1"/>
            </w:rPr>
          </w:pPr>
        </w:p>
      </w:tc>
    </w:tr>
    <w:tr w:rsidR="0042031D" w14:paraId="62C568CA" w14:textId="77777777" w:rsidTr="000518A8">
      <w:trPr>
        <w:trHeight w:val="283"/>
        <w:jc w:val="center"/>
      </w:trPr>
      <w:tc>
        <w:tcPr>
          <w:tcW w:w="133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6A9EDFDC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שם המאשר:</w:t>
          </w:r>
        </w:p>
      </w:tc>
      <w:tc>
        <w:tcPr>
          <w:tcW w:w="4331" w:type="dxa"/>
          <w:gridSpan w:val="2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BFED9B4" w14:textId="77777777" w:rsidR="0042031D" w:rsidRPr="00E93349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="Arial" w:hAnsi="Arial" w:hint="cs"/>
              <w:rtl/>
            </w:rPr>
            <w:t>ליאור אגאי</w:t>
          </w:r>
        </w:p>
      </w:tc>
      <w:tc>
        <w:tcPr>
          <w:tcW w:w="893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2AF2C5FA" w14:textId="77777777" w:rsidR="0042031D" w:rsidRPr="00D02A79" w:rsidRDefault="0042031D" w:rsidP="0042031D">
          <w:pPr>
            <w:rPr>
              <w:rFonts w:asciiTheme="minorBidi" w:hAnsiTheme="minorBidi" w:cstheme="minorBidi"/>
              <w:rtl/>
            </w:rPr>
          </w:pPr>
          <w:r w:rsidRPr="00D02A79">
            <w:rPr>
              <w:rFonts w:asciiTheme="minorBidi" w:hAnsiTheme="minorBidi" w:cstheme="minorBidi"/>
              <w:b/>
              <w:bCs/>
              <w:rtl/>
            </w:rPr>
            <w:t>תפקיד:</w:t>
          </w:r>
        </w:p>
      </w:tc>
      <w:tc>
        <w:tcPr>
          <w:tcW w:w="4636" w:type="dxa"/>
          <w:gridSpan w:val="3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EA1DDC3" w14:textId="77777777" w:rsidR="0042031D" w:rsidRPr="00B24F08" w:rsidRDefault="0042031D" w:rsidP="0042031D">
          <w:pPr>
            <w:rPr>
              <w:rFonts w:asciiTheme="minorBidi" w:hAnsiTheme="minorBidi" w:cstheme="minorBidi"/>
              <w:rtl/>
            </w:rPr>
          </w:pPr>
          <w:r>
            <w:rPr>
              <w:rFonts w:asciiTheme="minorBidi" w:hAnsiTheme="minorBidi" w:cstheme="minorBidi" w:hint="cs"/>
              <w:rtl/>
            </w:rPr>
            <w:t>מנהל מינהל הרכש הממשלתי</w:t>
          </w:r>
        </w:p>
      </w:tc>
    </w:tr>
    <w:tr w:rsidR="0042031D" w14:paraId="500A6353" w14:textId="77777777" w:rsidTr="000518A8">
      <w:trPr>
        <w:trHeight w:val="283"/>
        <w:jc w:val="center"/>
      </w:trPr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noWrap/>
          <w:vAlign w:val="center"/>
        </w:tcPr>
        <w:p w14:paraId="4A51FD40" w14:textId="77777777" w:rsidR="0042031D" w:rsidRPr="00D02A79" w:rsidRDefault="0042031D" w:rsidP="0042031D">
          <w:pPr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>אתר הוראות תכ"ם:</w:t>
          </w:r>
          <w:r w:rsidRPr="00D72F09">
            <w:rPr>
              <w:rFonts w:ascii="Arial" w:hAnsi="Arial"/>
              <w:rtl/>
            </w:rPr>
            <w:t xml:space="preserve"> </w:t>
          </w:r>
          <w:hyperlink r:id="rId1" w:history="1">
            <w:r w:rsidRPr="00D72F09">
              <w:rPr>
                <w:rStyle w:val="Hyperlink"/>
                <w:rtl/>
              </w:rPr>
              <w:t>קישור לאתר</w:t>
            </w:r>
          </w:hyperlink>
        </w:p>
      </w:tc>
      <w:tc>
        <w:tcPr>
          <w:tcW w:w="3731" w:type="dxa"/>
          <w:gridSpan w:val="3"/>
          <w:tcBorders>
            <w:top w:val="single" w:sz="4" w:space="0" w:color="auto"/>
          </w:tcBorders>
          <w:shd w:val="clear" w:color="auto" w:fill="auto"/>
          <w:vAlign w:val="center"/>
        </w:tcPr>
        <w:p w14:paraId="466D615B" w14:textId="77777777" w:rsidR="0042031D" w:rsidRPr="00D02A79" w:rsidRDefault="0042031D" w:rsidP="0042031D">
          <w:pPr>
            <w:jc w:val="center"/>
            <w:rPr>
              <w:rFonts w:asciiTheme="minorBidi" w:hAnsiTheme="minorBidi" w:cstheme="minorBidi"/>
            </w:rPr>
          </w:pPr>
          <w:r w:rsidRPr="00CF4EAC">
            <w:rPr>
              <w:rFonts w:asciiTheme="minorBidi" w:hAnsiTheme="minorBidi" w:cstheme="minorBidi" w:hint="cs"/>
              <w:u w:color="3464BA"/>
              <w:rtl/>
            </w:rPr>
            <w:t xml:space="preserve">לקבלת עדכונים במערכת: </w:t>
          </w:r>
          <w:hyperlink r:id="rId2" w:history="1">
            <w:r w:rsidRPr="00CF4EAC">
              <w:rPr>
                <w:rStyle w:val="Hyperlink"/>
                <w:rFonts w:asciiTheme="minorBidi" w:hAnsiTheme="minorBidi" w:cstheme="minorBidi" w:hint="cs"/>
                <w:rtl/>
              </w:rPr>
              <w:t>לחץ כאן</w:t>
            </w:r>
          </w:hyperlink>
        </w:p>
      </w:tc>
      <w:tc>
        <w:tcPr>
          <w:tcW w:w="3731" w:type="dxa"/>
          <w:gridSpan w:val="2"/>
          <w:tcBorders>
            <w:top w:val="single" w:sz="4" w:space="0" w:color="auto"/>
          </w:tcBorders>
          <w:shd w:val="clear" w:color="auto" w:fill="auto"/>
          <w:vAlign w:val="center"/>
        </w:tcPr>
        <w:p w14:paraId="6D3CC97B" w14:textId="77777777" w:rsidR="0042031D" w:rsidRPr="00D02A79" w:rsidRDefault="0042031D" w:rsidP="0042031D">
          <w:pPr>
            <w:jc w:val="right"/>
            <w:rPr>
              <w:rFonts w:asciiTheme="minorBidi" w:hAnsiTheme="minorBidi" w:cstheme="minorBidi"/>
            </w:rPr>
          </w:pPr>
          <w:r w:rsidRPr="00D02A79">
            <w:rPr>
              <w:rFonts w:asciiTheme="minorBidi" w:hAnsiTheme="minorBidi" w:cstheme="minorBidi"/>
              <w:rtl/>
            </w:rPr>
            <w:t xml:space="preserve">לפניות ושאלות: </w:t>
          </w:r>
          <w:hyperlink r:id="rId3" w:history="1">
            <w:r w:rsidRPr="00CF4EAC">
              <w:rPr>
                <w:rStyle w:val="Hyperlink"/>
                <w:rFonts w:ascii="Tahoma" w:hAnsi="Tahoma" w:cs="Tahoma"/>
              </w:rPr>
              <w:t>takam@mof.gov.il</w:t>
            </w:r>
          </w:hyperlink>
        </w:p>
      </w:tc>
    </w:tr>
  </w:tbl>
  <w:p w14:paraId="399159DE" w14:textId="77777777" w:rsidR="0042031D" w:rsidRPr="00354861" w:rsidRDefault="0042031D" w:rsidP="004203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334CC9" w14:textId="77777777" w:rsidR="00E953D1" w:rsidRDefault="00E953D1">
      <w:r>
        <w:separator/>
      </w:r>
    </w:p>
  </w:footnote>
  <w:footnote w:type="continuationSeparator" w:id="0">
    <w:p w14:paraId="6A555290" w14:textId="77777777" w:rsidR="00E953D1" w:rsidRDefault="00E95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11057" w:type="dxa"/>
      <w:jc w:val="center"/>
      <w:tblLook w:val="0000" w:firstRow="0" w:lastRow="0" w:firstColumn="0" w:lastColumn="0" w:noHBand="0" w:noVBand="0"/>
    </w:tblPr>
    <w:tblGrid>
      <w:gridCol w:w="1840"/>
      <w:gridCol w:w="3612"/>
      <w:gridCol w:w="1615"/>
      <w:gridCol w:w="1995"/>
      <w:gridCol w:w="1995"/>
    </w:tblGrid>
    <w:tr w:rsidR="007548B0" w14:paraId="5D6A2C4F" w14:textId="77777777" w:rsidTr="008960FF">
      <w:trPr>
        <w:trHeight w:val="454"/>
        <w:jc w:val="center"/>
      </w:trPr>
      <w:tc>
        <w:tcPr>
          <w:tcW w:w="184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F497D"/>
          <w:vAlign w:val="center"/>
        </w:tcPr>
        <w:p w14:paraId="7D6B4447" w14:textId="77777777" w:rsidR="009220EC" w:rsidRPr="005D6483" w:rsidRDefault="009B6B29" w:rsidP="008960FF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טופס</w:t>
          </w:r>
          <w:r w:rsidRPr="005D6483"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  <w:t>:</w:t>
          </w:r>
        </w:p>
      </w:tc>
      <w:tc>
        <w:tcPr>
          <w:tcW w:w="9217" w:type="dxa"/>
          <w:gridSpan w:val="4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1F497D"/>
          <w:vAlign w:val="center"/>
        </w:tcPr>
        <w:p w14:paraId="17276569" w14:textId="77777777" w:rsidR="009220EC" w:rsidRPr="005D6483" w:rsidRDefault="009B6B29" w:rsidP="00352CF6">
          <w:pPr>
            <w:rPr>
              <w:rFonts w:ascii="Arial" w:hAnsi="Arial"/>
              <w:b/>
              <w:bCs/>
              <w:color w:val="FFFFFF"/>
              <w:sz w:val="28"/>
              <w:szCs w:val="28"/>
              <w:rtl/>
            </w:rPr>
          </w:pPr>
          <w:r w:rsidRPr="00352CF6">
            <w:rPr>
              <w:rFonts w:ascii="Arial" w:hAnsi="Arial" w:hint="cs"/>
              <w:b/>
              <w:bCs/>
              <w:i/>
              <w:color w:val="FFFFFF"/>
              <w:sz w:val="28"/>
              <w:szCs w:val="28"/>
              <w:rtl/>
            </w:rPr>
            <w:t>חוות דעת מקצועית במסגרת כוונה להתקשר עם ספק יחיד</w:t>
          </w:r>
          <w:r w:rsidRPr="00352CF6">
            <w:rPr>
              <w:rFonts w:ascii="Arial" w:hAnsi="Arial" w:hint="cs"/>
              <w:b/>
              <w:bCs/>
              <w:color w:val="FFFFFF"/>
              <w:sz w:val="28"/>
              <w:szCs w:val="28"/>
              <w:rtl/>
            </w:rPr>
            <w:t>/ספק חוץ</w:t>
          </w:r>
        </w:p>
      </w:tc>
    </w:tr>
    <w:tr w:rsidR="007548B0" w14:paraId="360C954A" w14:textId="77777777" w:rsidTr="008960FF">
      <w:trPr>
        <w:trHeight w:val="261"/>
        <w:jc w:val="center"/>
      </w:trPr>
      <w:tc>
        <w:tcPr>
          <w:tcW w:w="1840" w:type="dxa"/>
          <w:vMerge w:val="restart"/>
          <w:tcBorders>
            <w:top w:val="single" w:sz="4" w:space="0" w:color="auto"/>
            <w:left w:val="single" w:sz="4" w:space="0" w:color="auto"/>
          </w:tcBorders>
          <w:shd w:val="clear" w:color="auto" w:fill="F2F2F2"/>
          <w:vAlign w:val="center"/>
        </w:tcPr>
        <w:p w14:paraId="4D32B142" w14:textId="77777777" w:rsidR="009220EC" w:rsidRPr="00D84715" w:rsidRDefault="009B6B29" w:rsidP="008960FF">
          <w:pPr>
            <w:rPr>
              <w:rFonts w:ascii="Arial" w:hAnsi="Arial"/>
            </w:rPr>
          </w:pPr>
          <w:r>
            <w:rPr>
              <w:rFonts w:ascii="Arial" w:hAnsi="Arial"/>
              <w:noProof/>
            </w:rPr>
            <w:drawing>
              <wp:inline distT="0" distB="0" distL="0" distR="0" wp14:anchorId="311BF3E1" wp14:editId="1867DE93">
                <wp:extent cx="1031240" cy="520700"/>
                <wp:effectExtent l="0" t="0" r="0" b="0"/>
                <wp:docPr id="2" name="Picture 2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7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3124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12" w:type="dxa"/>
          <w:vMerge w:val="restart"/>
          <w:tcBorders>
            <w:top w:val="single" w:sz="4" w:space="0" w:color="auto"/>
            <w:left w:val="nil"/>
            <w:right w:val="single" w:sz="4" w:space="0" w:color="auto"/>
          </w:tcBorders>
          <w:shd w:val="clear" w:color="auto" w:fill="F2F2F2"/>
          <w:vAlign w:val="center"/>
        </w:tcPr>
        <w:p w14:paraId="2CC713A9" w14:textId="77777777" w:rsidR="009220EC" w:rsidRPr="00CE601A" w:rsidRDefault="009B6B29" w:rsidP="008960FF">
          <w:pPr>
            <w:rPr>
              <w:rFonts w:ascii="Arial" w:hAnsi="Arial"/>
              <w:color w:val="17365D"/>
              <w:sz w:val="24"/>
              <w:szCs w:val="24"/>
              <w:rtl/>
            </w:rPr>
          </w:pPr>
          <w:r w:rsidRPr="00CE601A">
            <w:rPr>
              <w:rFonts w:ascii="Arial" w:hAnsi="Arial"/>
              <w:color w:val="17365D"/>
              <w:sz w:val="24"/>
              <w:szCs w:val="24"/>
              <w:rtl/>
            </w:rPr>
            <w:t>משרד האוצר</w:t>
          </w:r>
        </w:p>
        <w:p w14:paraId="6C49F656" w14:textId="77777777" w:rsidR="009220EC" w:rsidRPr="00F54EBF" w:rsidRDefault="009B6B29" w:rsidP="008960FF">
          <w:pPr>
            <w:rPr>
              <w:rFonts w:ascii="Arial" w:hAnsi="Arial"/>
              <w:sz w:val="23"/>
              <w:szCs w:val="23"/>
              <w:rtl/>
            </w:rPr>
          </w:pPr>
          <w:r w:rsidRPr="00F54EBF">
            <w:rPr>
              <w:rFonts w:ascii="Arial" w:hAnsi="Arial"/>
              <w:color w:val="17365D"/>
              <w:sz w:val="23"/>
              <w:szCs w:val="23"/>
              <w:rtl/>
            </w:rPr>
            <w:t>אגף החשב הכללי</w:t>
          </w:r>
        </w:p>
        <w:p w14:paraId="6C7C2711" w14:textId="77777777" w:rsidR="009220EC" w:rsidRDefault="009B6B29" w:rsidP="008960FF">
          <w:pPr>
            <w:spacing w:before="60" w:after="60"/>
            <w:rPr>
              <w:rFonts w:ascii="Arial" w:hAnsi="Arial"/>
              <w:rtl/>
            </w:rPr>
          </w:pP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תכ"ם </w:t>
          </w:r>
          <w:r>
            <w:rPr>
              <w:rFonts w:ascii="Arial" w:hAnsi="Arial"/>
              <w:b/>
              <w:bCs/>
              <w:color w:val="17365D"/>
              <w:sz w:val="22"/>
              <w:szCs w:val="22"/>
              <w:rtl/>
            </w:rPr>
            <w:t>–</w:t>
          </w:r>
          <w:r>
            <w:rPr>
              <w:rFonts w:ascii="Arial" w:hAnsi="Arial" w:hint="cs"/>
              <w:b/>
              <w:bCs/>
              <w:color w:val="17365D"/>
              <w:sz w:val="22"/>
              <w:szCs w:val="22"/>
              <w:rtl/>
            </w:rPr>
            <w:t xml:space="preserve"> התקשרויות ורכישות</w:t>
          </w: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71F3B1AE" w14:textId="77777777" w:rsidR="009220EC" w:rsidRPr="00CE601A" w:rsidRDefault="009B6B29" w:rsidP="00001D45">
          <w:pPr>
            <w:rPr>
              <w:rFonts w:ascii="Arial" w:hAnsi="Arial"/>
              <w:b/>
              <w:bCs/>
              <w:sz w:val="28"/>
              <w:szCs w:val="28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פרק </w:t>
          </w:r>
          <w:r w:rsidR="0042031D">
            <w:rPr>
              <w:rFonts w:ascii="Arial" w:hAnsi="Arial" w:hint="cs"/>
              <w:b/>
              <w:bCs/>
              <w:rtl/>
            </w:rPr>
            <w:t>ראשי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CF45FD1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התקשרויות</w:t>
          </w:r>
          <w:r w:rsidR="0042031D">
            <w:rPr>
              <w:rFonts w:ascii="Arial" w:hAnsi="Arial" w:hint="cs"/>
              <w:rtl/>
            </w:rPr>
            <w:t xml:space="preserve"> ורכישות</w:t>
          </w:r>
        </w:p>
      </w:tc>
    </w:tr>
    <w:tr w:rsidR="007548B0" w14:paraId="1CD8D445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1BC812D9" w14:textId="77777777" w:rsidR="009220EC" w:rsidRPr="00D84715" w:rsidRDefault="00E953D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6587D5F0" w14:textId="77777777" w:rsidR="009220EC" w:rsidRDefault="00E953D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2727407D" w14:textId="77777777" w:rsidR="009220EC" w:rsidRPr="00D84715" w:rsidRDefault="00001D45" w:rsidP="008960FF">
          <w:pPr>
            <w:rPr>
              <w:rFonts w:ascii="Arial" w:hAnsi="Arial"/>
              <w:sz w:val="24"/>
              <w:szCs w:val="24"/>
              <w:rtl/>
            </w:rPr>
          </w:pPr>
          <w:r>
            <w:rPr>
              <w:rFonts w:ascii="Arial" w:hAnsi="Arial" w:hint="cs"/>
              <w:b/>
              <w:bCs/>
              <w:rtl/>
            </w:rPr>
            <w:t>פרק</w:t>
          </w:r>
          <w:r w:rsidR="0042031D">
            <w:rPr>
              <w:rFonts w:ascii="Arial" w:hAnsi="Arial" w:hint="cs"/>
              <w:b/>
              <w:bCs/>
              <w:rtl/>
            </w:rPr>
            <w:t xml:space="preserve"> משני</w:t>
          </w:r>
          <w:r w:rsidR="009B6B29"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27E1CF42" w14:textId="77777777" w:rsidR="009220EC" w:rsidRPr="00F8548C" w:rsidRDefault="009B6B29" w:rsidP="008960FF">
          <w:pPr>
            <w:rPr>
              <w:rFonts w:ascii="Arial" w:hAnsi="Arial"/>
            </w:rPr>
          </w:pPr>
          <w:r w:rsidRPr="00671AFA">
            <w:rPr>
              <w:rFonts w:ascii="Arial" w:hAnsi="Arial" w:hint="cs"/>
              <w:rtl/>
            </w:rPr>
            <w:t>התקשרות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בפטור</w:t>
          </w:r>
          <w:r w:rsidRPr="00671AFA">
            <w:rPr>
              <w:rFonts w:ascii="Arial" w:hAnsi="Arial"/>
              <w:rtl/>
            </w:rPr>
            <w:t xml:space="preserve"> </w:t>
          </w:r>
          <w:r w:rsidRPr="00671AFA">
            <w:rPr>
              <w:rFonts w:ascii="Arial" w:hAnsi="Arial" w:hint="cs"/>
              <w:rtl/>
            </w:rPr>
            <w:t>ממכרז</w:t>
          </w:r>
        </w:p>
      </w:tc>
    </w:tr>
    <w:tr w:rsidR="007548B0" w14:paraId="61E8CF23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455424DF" w14:textId="77777777" w:rsidR="003D6D13" w:rsidRPr="00D84715" w:rsidRDefault="00E953D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481755A1" w14:textId="77777777" w:rsidR="003D6D13" w:rsidRPr="00D84715" w:rsidRDefault="00E953D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423CDA6E" w14:textId="77777777" w:rsidR="003D6D13" w:rsidRPr="00106EF7" w:rsidRDefault="009B6B29" w:rsidP="009220EC">
          <w:pPr>
            <w:rPr>
              <w:rFonts w:ascii="Arial" w:hAnsi="Arial"/>
              <w:b/>
              <w:bCs/>
              <w:rtl/>
            </w:rPr>
          </w:pPr>
          <w:r>
            <w:rPr>
              <w:rFonts w:ascii="Arial" w:hAnsi="Arial" w:hint="cs"/>
              <w:b/>
              <w:bCs/>
              <w:rtl/>
            </w:rPr>
            <w:t>הוראה מקשרת: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39478BE" w14:textId="77777777" w:rsidR="003D6D13" w:rsidRPr="00671AFA" w:rsidRDefault="009B6B29" w:rsidP="0042031D">
          <w:pPr>
            <w:rPr>
              <w:rFonts w:ascii="Arial" w:hAnsi="Arial"/>
              <w:rtl/>
            </w:rPr>
          </w:pPr>
          <w:r>
            <w:rPr>
              <w:rFonts w:ascii="Arial" w:hAnsi="Arial" w:hint="cs"/>
              <w:rtl/>
            </w:rPr>
            <w:t>7.6.</w:t>
          </w:r>
          <w:r w:rsidR="0042031D">
            <w:rPr>
              <w:rFonts w:ascii="Arial" w:hAnsi="Arial" w:hint="cs"/>
              <w:rtl/>
            </w:rPr>
            <w:t>3</w:t>
          </w:r>
        </w:p>
      </w:tc>
    </w:tr>
    <w:tr w:rsidR="007548B0" w14:paraId="29E0FC39" w14:textId="77777777" w:rsidTr="008960FF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</w:tcBorders>
          <w:shd w:val="clear" w:color="auto" w:fill="F2F2F2"/>
          <w:vAlign w:val="center"/>
        </w:tcPr>
        <w:p w14:paraId="3B5F61CF" w14:textId="77777777" w:rsidR="009220EC" w:rsidRPr="00D84715" w:rsidRDefault="00E953D1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right w:val="single" w:sz="4" w:space="0" w:color="auto"/>
          </w:tcBorders>
          <w:shd w:val="clear" w:color="auto" w:fill="F2F2F2"/>
        </w:tcPr>
        <w:p w14:paraId="553811D9" w14:textId="77777777" w:rsidR="009220EC" w:rsidRPr="00D84715" w:rsidRDefault="00E953D1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noWrap/>
          <w:vAlign w:val="center"/>
        </w:tcPr>
        <w:p w14:paraId="63118EE4" w14:textId="77777777" w:rsidR="009220EC" w:rsidRPr="00D84715" w:rsidRDefault="009B6B29" w:rsidP="009220EC">
          <w:pPr>
            <w:rPr>
              <w:rFonts w:ascii="Arial" w:hAnsi="Arial"/>
              <w:sz w:val="24"/>
              <w:szCs w:val="24"/>
              <w:rtl/>
            </w:rPr>
          </w:pPr>
          <w:r w:rsidRPr="00106EF7">
            <w:rPr>
              <w:rFonts w:ascii="Arial" w:hAnsi="Arial"/>
              <w:b/>
              <w:bCs/>
              <w:rtl/>
            </w:rPr>
            <w:t xml:space="preserve">מספר </w:t>
          </w:r>
          <w:r>
            <w:rPr>
              <w:rFonts w:ascii="Arial" w:hAnsi="Arial" w:hint="cs"/>
              <w:b/>
              <w:bCs/>
              <w:rtl/>
            </w:rPr>
            <w:t>טופס</w:t>
          </w:r>
          <w:r w:rsidRPr="00106EF7">
            <w:rPr>
              <w:rFonts w:ascii="Arial" w:hAnsi="Arial"/>
              <w:b/>
              <w:bCs/>
              <w:rtl/>
            </w:rPr>
            <w:t>:</w:t>
          </w:r>
        </w:p>
      </w:tc>
      <w:tc>
        <w:tcPr>
          <w:tcW w:w="399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33A3B199" w14:textId="77777777" w:rsidR="009220EC" w:rsidRPr="00F8548C" w:rsidRDefault="009B6B29" w:rsidP="0042031D">
          <w:pPr>
            <w:rPr>
              <w:rFonts w:ascii="Arial" w:hAnsi="Arial"/>
              <w:rtl/>
            </w:rPr>
          </w:pPr>
          <w:r w:rsidRPr="00671AFA">
            <w:rPr>
              <w:rFonts w:ascii="Arial" w:hAnsi="Arial" w:hint="cs"/>
              <w:rtl/>
            </w:rPr>
            <w:t>ט</w:t>
          </w:r>
          <w:r w:rsidRPr="00671AFA">
            <w:rPr>
              <w:rFonts w:ascii="Arial" w:hAnsi="Arial"/>
              <w:rtl/>
            </w:rPr>
            <w:t>.7.6.</w:t>
          </w:r>
          <w:r w:rsidR="0042031D">
            <w:rPr>
              <w:rFonts w:ascii="Arial" w:hAnsi="Arial" w:hint="cs"/>
              <w:rtl/>
            </w:rPr>
            <w:t>3</w:t>
          </w:r>
          <w:r w:rsidRPr="00671AFA">
            <w:rPr>
              <w:rFonts w:ascii="Arial" w:hAnsi="Arial"/>
              <w:rtl/>
            </w:rPr>
            <w:t>.1</w:t>
          </w:r>
        </w:p>
      </w:tc>
    </w:tr>
    <w:tr w:rsidR="009B6B29" w14:paraId="045354E8" w14:textId="77777777" w:rsidTr="009B6B29">
      <w:trPr>
        <w:trHeight w:val="261"/>
        <w:jc w:val="center"/>
      </w:trPr>
      <w:tc>
        <w:tcPr>
          <w:tcW w:w="1840" w:type="dxa"/>
          <w:vMerge/>
          <w:tcBorders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3738CEAE" w14:textId="77777777" w:rsidR="009B6B29" w:rsidRPr="00D84715" w:rsidRDefault="009B6B29" w:rsidP="008960FF">
          <w:pPr>
            <w:rPr>
              <w:rFonts w:ascii="Arial" w:hAnsi="Arial"/>
            </w:rPr>
          </w:pPr>
        </w:p>
      </w:tc>
      <w:tc>
        <w:tcPr>
          <w:tcW w:w="3612" w:type="dxa"/>
          <w:vMerge/>
          <w:tcBorders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</w:tcPr>
        <w:p w14:paraId="195DB6FD" w14:textId="77777777" w:rsidR="009B6B29" w:rsidRPr="00D84715" w:rsidRDefault="009B6B29" w:rsidP="008960FF">
          <w:pPr>
            <w:rPr>
              <w:rFonts w:ascii="Arial" w:hAnsi="Arial"/>
              <w:rtl/>
            </w:rPr>
          </w:pPr>
        </w:p>
      </w:tc>
      <w:tc>
        <w:tcPr>
          <w:tcW w:w="161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noWrap/>
          <w:vAlign w:val="center"/>
        </w:tcPr>
        <w:p w14:paraId="3B41D037" w14:textId="77777777" w:rsidR="009B6B29" w:rsidRPr="00D84715" w:rsidRDefault="009B6B29" w:rsidP="008960FF">
          <w:pPr>
            <w:rPr>
              <w:rFonts w:ascii="Arial" w:hAnsi="Arial"/>
            </w:rPr>
          </w:pPr>
          <w:r w:rsidRPr="00106EF7">
            <w:rPr>
              <w:rFonts w:ascii="Arial" w:hAnsi="Arial"/>
              <w:b/>
              <w:bCs/>
              <w:rtl/>
            </w:rPr>
            <w:t>מהדורה:</w:t>
          </w:r>
        </w:p>
      </w:tc>
      <w:tc>
        <w:tcPr>
          <w:tcW w:w="1995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F2F2F2"/>
          <w:vAlign w:val="center"/>
        </w:tcPr>
        <w:p w14:paraId="66DDB2AF" w14:textId="77777777" w:rsidR="009B6B29" w:rsidRPr="00F8548C" w:rsidRDefault="009B6B29" w:rsidP="009B6B29">
          <w:pPr>
            <w:rPr>
              <w:rFonts w:ascii="Arial" w:hAnsi="Arial"/>
              <w:rtl/>
            </w:rPr>
          </w:pPr>
          <w:r w:rsidRPr="00F8548C">
            <w:rPr>
              <w:rFonts w:ascii="Arial" w:hAnsi="Arial" w:hint="cs"/>
              <w:rtl/>
            </w:rPr>
            <w:t>01</w:t>
          </w:r>
        </w:p>
      </w:tc>
      <w:tc>
        <w:tcPr>
          <w:tcW w:w="199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F2F2F2"/>
          <w:vAlign w:val="center"/>
        </w:tcPr>
        <w:p w14:paraId="621CC235" w14:textId="77777777" w:rsidR="009B6B29" w:rsidRPr="00F8548C" w:rsidRDefault="009B6B29" w:rsidP="009B6B29">
          <w:pPr>
            <w:rPr>
              <w:rFonts w:ascii="Arial" w:hAnsi="Arial"/>
              <w:rtl/>
            </w:rPr>
          </w:pPr>
        </w:p>
      </w:tc>
    </w:tr>
  </w:tbl>
  <w:p w14:paraId="0BED001B" w14:textId="77777777" w:rsidR="00E678BB" w:rsidRPr="00D84715" w:rsidRDefault="00E953D1" w:rsidP="00DE4C1B">
    <w:pPr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47433E3"/>
    <w:multiLevelType w:val="hybridMultilevel"/>
    <w:tmpl w:val="6C72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5AD31B19"/>
    <w:multiLevelType w:val="hybridMultilevel"/>
    <w:tmpl w:val="9D7AFDEC"/>
    <w:lvl w:ilvl="0" w:tplc="A1385A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BF0CD8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2C634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8C72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440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707C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24D89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6C68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4CBA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7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6F195275"/>
    <w:multiLevelType w:val="hybridMultilevel"/>
    <w:tmpl w:val="E01C39AE"/>
    <w:lvl w:ilvl="0" w:tplc="B7E2EA46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36884B42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8361FB4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B95EC784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64DADE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1FFC7B7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2BF01538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8464510E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DBB08E6C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736E0E7A"/>
    <w:multiLevelType w:val="multilevel"/>
    <w:tmpl w:val="0409001D"/>
    <w:numStyleLink w:val="SolelBulletList1"/>
  </w:abstractNum>
  <w:abstractNum w:abstractNumId="10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1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5"/>
  </w:num>
  <w:num w:numId="9">
    <w:abstractNumId w:val="8"/>
  </w:num>
  <w:num w:numId="10">
    <w:abstractNumId w:val="10"/>
  </w:num>
  <w:num w:numId="11">
    <w:abstractNumId w:val="9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8B0"/>
    <w:rsid w:val="00001C71"/>
    <w:rsid w:val="00001D45"/>
    <w:rsid w:val="00041D8B"/>
    <w:rsid w:val="0016012C"/>
    <w:rsid w:val="001979BC"/>
    <w:rsid w:val="001B244F"/>
    <w:rsid w:val="002A09CF"/>
    <w:rsid w:val="00336CDD"/>
    <w:rsid w:val="003D40C1"/>
    <w:rsid w:val="0042031D"/>
    <w:rsid w:val="00423248"/>
    <w:rsid w:val="004F6048"/>
    <w:rsid w:val="00600D0F"/>
    <w:rsid w:val="0066515A"/>
    <w:rsid w:val="007548B0"/>
    <w:rsid w:val="0078303A"/>
    <w:rsid w:val="007D79DA"/>
    <w:rsid w:val="007E6C58"/>
    <w:rsid w:val="008C771F"/>
    <w:rsid w:val="0090739B"/>
    <w:rsid w:val="00986A22"/>
    <w:rsid w:val="009B6B29"/>
    <w:rsid w:val="009F7FB7"/>
    <w:rsid w:val="00A939F8"/>
    <w:rsid w:val="00B63674"/>
    <w:rsid w:val="00BC2928"/>
    <w:rsid w:val="00C71BCF"/>
    <w:rsid w:val="00C8122D"/>
    <w:rsid w:val="00D5658A"/>
    <w:rsid w:val="00D9381B"/>
    <w:rsid w:val="00DF09A1"/>
    <w:rsid w:val="00E76833"/>
    <w:rsid w:val="00E953D1"/>
    <w:rsid w:val="00EA0F68"/>
    <w:rsid w:val="00F14F68"/>
    <w:rsid w:val="00F91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771149"/>
  <w15:docId w15:val="{87609647-16D2-4672-BEF6-3BB85EF70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semiHidden/>
    <w:rsid w:val="004E0BBC"/>
    <w:rPr>
      <w:sz w:val="16"/>
      <w:szCs w:val="16"/>
    </w:rPr>
  </w:style>
  <w:style w:type="paragraph" w:styleId="af8">
    <w:name w:val="annotation text"/>
    <w:basedOn w:val="a1"/>
    <w:semiHidden/>
    <w:rsid w:val="004E0BBC"/>
  </w:style>
  <w:style w:type="paragraph" w:styleId="af9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a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1">
    <w:name w:val="תת סעיף1"/>
    <w:basedOn w:val="afa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1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a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1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b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b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c">
    <w:name w:val="footnote text"/>
    <w:basedOn w:val="a1"/>
    <w:link w:val="afd"/>
    <w:uiPriority w:val="99"/>
    <w:semiHidden/>
    <w:unhideWhenUsed/>
    <w:rsid w:val="00D22491"/>
  </w:style>
  <w:style w:type="character" w:customStyle="1" w:styleId="afd">
    <w:name w:val="טקסט הערת שוליים תו"/>
    <w:basedOn w:val="a2"/>
    <w:link w:val="afc"/>
    <w:uiPriority w:val="99"/>
    <w:semiHidden/>
    <w:rsid w:val="00D22491"/>
    <w:rPr>
      <w:rFonts w:ascii="Verdana" w:hAnsi="Verdana" w:cs="Arial"/>
    </w:rPr>
  </w:style>
  <w:style w:type="character" w:styleId="afe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akam@mof.gov.il" TargetMode="External"/><Relationship Id="rId2" Type="http://schemas.openxmlformats.org/officeDocument/2006/relationships/hyperlink" Target="https://takam.mof.gov.il/mail-registration" TargetMode="External"/><Relationship Id="rId1" Type="http://schemas.openxmlformats.org/officeDocument/2006/relationships/hyperlink" Target="https://takam.mof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2</InstructionTenderSerialNumber>
    <ValidFromDate xmlns="a46656d4-8850-49b3-aebd-68bd05f7f43d">2017-08-13T21:00:00+00:00</ValidFromDate>
    <InfoTypeTitle xmlns="a46656d4-8850-49b3-aebd-68bd05f7f43d">טופס</InfoTypeTitle>
    <SecondaryChapterNumber xmlns="a46656d4-8850-49b3-aebd-68bd05f7f43d">3</SecondaryChapterNumber>
    <KeyWords xmlns="a46656d4-8850-49b3-aebd-68bd05f7f43d"> </KeyWords>
    <HendlesDevision xmlns="a46656d4-8850-49b3-aebd-68bd05f7f43d"> </HendlesDevision>
    <DocumentName xmlns="a46656d4-8850-49b3-aebd-68bd05f7f43d">חוות דעת מקצועית במסגרת כוונה להתקשר עם ספק יחיד/ ספק חוץ </DocumentName>
    <ExpirationDate xmlns="a46656d4-8850-49b3-aebd-68bd05f7f43d" xsi:nil="true"/>
    <TaxCatchAll xmlns="a46656d4-8850-49b3-aebd-68bd05f7f43d"/>
    <EditionNumber xmlns="a46656d4-8850-49b3-aebd-68bd05f7f43d">1</EditionNumber>
    <SubsectionNumber xmlns="a46656d4-8850-49b3-aebd-68bd05f7f43d">6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התקשרות בפטור ממכרז</TermName>
          <TermId xmlns="http://schemas.microsoft.com/office/infopath/2007/PartnerControls">53ba1cb5-326f-46e1-b710-5c972ff14873</TermId>
        </TermInfo>
      </Terms>
    </nab11dae78434cc3b325be5ea13887b1>
    <InfoType xmlns="a46656d4-8850-49b3-aebd-68bd05f7f43d">4</InfoType>
    <NameSigned xmlns="a46656d4-8850-49b3-aebd-68bd05f7f43d">מנהלן GRC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סוגי מכרזים והתקשרויות</TermName>
          <TermId xmlns="http://schemas.microsoft.com/office/infopath/2007/PartnerControls">d985df69-1f61-4741-a481-47086d7a3610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AD056A-5189-40BA-A4E1-881FA9334957}">
  <ds:schemaRefs>
    <ds:schemaRef ds:uri="http://schemas.microsoft.com/office/2006/metadata/properties"/>
    <ds:schemaRef ds:uri="http://schemas.microsoft.com/office/infopath/2007/PartnerControls"/>
    <ds:schemaRef ds:uri="a46656d4-8850-49b3-aebd-68bd05f7f43d"/>
  </ds:schemaRefs>
</ds:datastoreItem>
</file>

<file path=customXml/itemProps2.xml><?xml version="1.0" encoding="utf-8"?>
<ds:datastoreItem xmlns:ds="http://schemas.openxmlformats.org/officeDocument/2006/customXml" ds:itemID="{B19F1FF8-2F1E-4A28-99CF-1641D88A7E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7ECA0B-9D8F-4C41-91C2-82F9D8D0E3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4429F5-36A7-4DBF-9306-00B5E36EA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Form.dotx</Template>
  <TotalTime>0</TotalTime>
  <Pages>3</Pages>
  <Words>578</Words>
  <Characters>3131</Characters>
  <Application>Microsoft Office Word</Application>
  <DocSecurity>0</DocSecurity>
  <Lines>1043</Lines>
  <Paragraphs>285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 Paz</dc:creator>
  <cp:lastModifiedBy>אודליה ישראלי מלכה</cp:lastModifiedBy>
  <cp:revision>2</cp:revision>
  <dcterms:created xsi:type="dcterms:W3CDTF">2023-01-30T09:00:00Z</dcterms:created>
  <dcterms:modified xsi:type="dcterms:W3CDTF">2023-01-30T09:00:00Z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1212</vt:lpwstr>
  </property>
  <property fmtid="{D5CDD505-2E9C-101B-9397-08002B2CF9AE}" pid="4" name="MMDSecondaryChapterName">
    <vt:lpwstr>830</vt:lpwstr>
  </property>
  <property fmtid="{D5CDD505-2E9C-101B-9397-08002B2CF9AE}" pid="5" name="MMDMainChapterName">
    <vt:lpwstr>826</vt:lpwstr>
  </property>
</Properties>
</file>