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B97D7A" w14:textId="77777777" w:rsidR="00F90453" w:rsidRDefault="00E953D1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46DF8AAA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80F7582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BBAF1" w14:textId="77777777" w:rsidR="00222867" w:rsidRPr="00D635C4" w:rsidRDefault="0090739B" w:rsidP="0090739B">
            <w:pPr>
              <w:rPr>
                <w:rtl/>
              </w:rPr>
            </w:pPr>
            <w:r>
              <w:rPr>
                <w:rFonts w:hint="cs"/>
                <w:rtl/>
              </w:rPr>
              <w:t>רשות החשמל</w:t>
            </w:r>
          </w:p>
        </w:tc>
      </w:tr>
      <w:tr w:rsidR="007548B0" w14:paraId="015E5E01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8D770C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F4888" w14:textId="77777777" w:rsidR="00222867" w:rsidRPr="00D635C4" w:rsidRDefault="008C771F" w:rsidP="0090739B">
            <w:pPr>
              <w:rPr>
                <w:rtl/>
              </w:rPr>
            </w:pPr>
            <w:r>
              <w:rPr>
                <w:rFonts w:hint="cs"/>
                <w:rtl/>
              </w:rPr>
              <w:t>דוברות והסברה</w:t>
            </w:r>
          </w:p>
        </w:tc>
      </w:tr>
      <w:tr w:rsidR="007548B0" w14:paraId="749D8123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C49029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607FF" w14:textId="77777777" w:rsidR="00222867" w:rsidRDefault="008C771F" w:rsidP="0090739B">
            <w:r>
              <w:rPr>
                <w:rFonts w:hint="cs"/>
                <w:rtl/>
              </w:rPr>
              <w:t>28/12/2022</w:t>
            </w:r>
          </w:p>
        </w:tc>
      </w:tr>
    </w:tbl>
    <w:p w14:paraId="59700669" w14:textId="77777777" w:rsidR="00332AFB" w:rsidRDefault="00E953D1" w:rsidP="00222867">
      <w:pPr>
        <w:rPr>
          <w:rtl/>
        </w:rPr>
      </w:pPr>
    </w:p>
    <w:p w14:paraId="39B2DD29" w14:textId="77777777" w:rsidR="00222867" w:rsidRDefault="00E953D1" w:rsidP="00222867">
      <w:pPr>
        <w:rPr>
          <w:rtl/>
        </w:rPr>
      </w:pPr>
    </w:p>
    <w:p w14:paraId="1DDB40C5" w14:textId="77777777" w:rsidR="00222867" w:rsidRDefault="00E953D1" w:rsidP="00222867">
      <w:pPr>
        <w:rPr>
          <w:rtl/>
        </w:rPr>
      </w:pPr>
    </w:p>
    <w:p w14:paraId="7F5074FE" w14:textId="77777777" w:rsidR="00222867" w:rsidRDefault="00E953D1" w:rsidP="00222867">
      <w:pPr>
        <w:rPr>
          <w:rtl/>
        </w:rPr>
      </w:pPr>
    </w:p>
    <w:p w14:paraId="4CA533A7" w14:textId="77777777" w:rsidR="00222867" w:rsidRDefault="00E953D1" w:rsidP="00222867">
      <w:pPr>
        <w:rPr>
          <w:rtl/>
        </w:rPr>
      </w:pPr>
    </w:p>
    <w:p w14:paraId="78BB5F69" w14:textId="77777777" w:rsidR="00222867" w:rsidRDefault="00E953D1" w:rsidP="00222867">
      <w:pPr>
        <w:rPr>
          <w:rtl/>
        </w:rPr>
      </w:pPr>
    </w:p>
    <w:p w14:paraId="474845DE" w14:textId="77777777" w:rsidR="00C8122D" w:rsidRDefault="00C8122D" w:rsidP="00222867">
      <w:pPr>
        <w:jc w:val="center"/>
        <w:rPr>
          <w:rFonts w:ascii="Arial" w:hAnsi="Arial"/>
          <w:bCs/>
          <w:sz w:val="22"/>
          <w:szCs w:val="22"/>
          <w:rtl/>
        </w:rPr>
      </w:pPr>
    </w:p>
    <w:p w14:paraId="3AAD1FE7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1EADBAFC" w14:textId="77777777" w:rsidR="00222867" w:rsidRDefault="00E953D1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09EB15C4" w14:textId="77777777" w:rsidR="00222867" w:rsidRPr="00AF57E9" w:rsidRDefault="009B6B29" w:rsidP="00C8122D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0739B">
        <w:rPr>
          <w:rFonts w:ascii="Wingdings" w:hAnsi="Wingdings" w:cstheme="minorBidi"/>
          <w:b/>
          <w:sz w:val="21"/>
          <w:szCs w:val="21"/>
        </w:rPr>
        <w:sym w:font="Wingdings" w:char="F06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1AAEA6DE" w14:textId="77777777" w:rsidR="00222867" w:rsidRPr="00AF57E9" w:rsidRDefault="00E953D1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F705B31" w14:textId="77777777" w:rsidTr="00D565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9446200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C8122D" w14:paraId="3543CB58" w14:textId="77777777" w:rsidTr="00D565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71B53" w14:textId="00F3A2B9" w:rsidR="007E6C58" w:rsidRPr="0016012C" w:rsidRDefault="007E6C58" w:rsidP="00600D0F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16012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הרשות התקשרה עם </w:t>
            </w:r>
            <w:r w:rsidR="00DF09A1" w:rsidRPr="0016012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יפעת כספק יחיד ל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מתן שירותי </w:t>
            </w:r>
            <w:r w:rsidR="00DF09A1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ניטור המדיה התקשורתית והבאתה בזמן אמת ב"פושים" לידיעת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הרשות.</w:t>
            </w:r>
            <w:r w:rsidR="00DF09A1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</w:t>
            </w:r>
            <w:r w:rsidR="00DF09A1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דבר מסייע 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ל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עבודת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הרשות ולאגף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הדוברות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בפרט, מעצם קבלת ידיעות ודיווחים שוטפים בסיקור כלל כלי התקשורת. מדובר בכלי חשוב לעבודת הדוברות, המאפשר ומסייע לדוברות בנושאים של יכולת להגיב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בזמן אמת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טיפול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בנושאים תקשורתיים,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טיפול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במשברים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629025A7" w14:textId="1BC1B011" w:rsidR="007E6C58" w:rsidRPr="0016012C" w:rsidRDefault="007E6C58" w:rsidP="0016012C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כעת מבקשת הרשות להתקשר עם חברת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יפעת 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לקבלת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שירות נוסף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ש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ל עבודת מחקר שתצביע על הנרטיבים החשובים, המסרים ומיצוב הרשות מהבחינה התקשורתית, וזאת בהתבסס על</w:t>
            </w:r>
            <w:r w:rsidRPr="0016012C" w:rsidDel="007E6C58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בדיקה מעמיקה ובחינה של השיח התקשורתי שנעשה בשנה האחרונה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ביחס למשק ה</w:t>
            </w:r>
            <w:r w:rsidR="0016012C" w:rsidRPr="0066515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אנרגיה, החשמל ורשות החשמל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(הכולל ניתוח כל הכתבות שפורסמו)</w:t>
            </w:r>
            <w:r w:rsidR="0016012C" w:rsidRPr="0066515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ומציאת נרטיבים מובילים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4F016417" w14:textId="51EC7336" w:rsidR="007E6C58" w:rsidRPr="0016012C" w:rsidRDefault="007E6C58" w:rsidP="0016012C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ידרש מחקר כזה ביחס לשנת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-2022, ולאחר מכן 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ידרשו מחקרים חצי שנתיים ביחס לשנת 2023. </w:t>
            </w:r>
          </w:p>
          <w:p w14:paraId="036999D4" w14:textId="32B6ED5C" w:rsidR="00DF09A1" w:rsidRPr="0016012C" w:rsidRDefault="007E6C58" w:rsidP="0066515A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המחקרים חשובים לדוברות רשות החשמל לצורך 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סי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ו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ע ב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מציאת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והבנת הקשיים התקשורתיים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, על מנת לבנות מערך מענה וטיפול לקשיים שמתעוררים ו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מדיניות 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בנושא</w:t>
            </w:r>
            <w:r w:rsidR="001979B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053F1AD5" w14:textId="66D92A93" w:rsidR="007E6C58" w:rsidRPr="0016012C" w:rsidRDefault="007E6C58" w:rsidP="0066515A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מאחר שחברת יפעת היא הספק היחיד למתן שירות ניתור מדיה ו</w:t>
            </w:r>
            <w:r w:rsidR="0016012C"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יש</w:t>
            </w: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בידיה את כלל הזכויות לניטור ומאחר ויש בידיה את כלל המידה גם לחקר והפקת עבודתץ מחקר ודוח בנושא. </w:t>
            </w:r>
          </w:p>
          <w:p w14:paraId="60F5156C" w14:textId="457C0B84" w:rsidR="00222867" w:rsidRPr="0016012C" w:rsidRDefault="007E6C58" w:rsidP="0016012C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6012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לחברת יפעת יש כלים ייחודיים כאמור באיסוף החומרים והשימוש בהם, וכן יש לה כלים ייחודיים במחקר בנושא </w:t>
            </w:r>
            <w:r w:rsidR="0016012C" w:rsidRPr="0016012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זה הכוללות מערכות ייחודיות ואנשי אנטלטיקה מומחי מדיה תקשורתית.</w:t>
            </w:r>
            <w:r w:rsidRPr="0016012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RPr="00C8122D" w14:paraId="21D1C440" w14:textId="77777777" w:rsidTr="00D565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CB328" w14:textId="77777777" w:rsidR="00222867" w:rsidRPr="00C8122D" w:rsidRDefault="00E953D1" w:rsidP="00A939F8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RPr="00C8122D" w14:paraId="68D5550B" w14:textId="77777777" w:rsidTr="00D565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28001" w14:textId="2CEA508A" w:rsidR="00222867" w:rsidRPr="00C8122D" w:rsidRDefault="00F14F68" w:rsidP="0016012C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לאור האמור מבקשת הרשות באמצעות </w:t>
            </w:r>
            <w:r w:rsidR="00D5658A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אג</w:t>
            </w:r>
            <w:r w:rsidR="00BC292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ף</w:t>
            </w:r>
            <w:r w:rsidR="00D5658A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979B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הדוברות</w:t>
            </w:r>
            <w:r w:rsidR="00D5658A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להתקשר</w:t>
            </w:r>
            <w:r w:rsidR="00D5658A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עם חברת יפעת מידע תקשורתי בע"מ בפטור מכרז, בעילת ספק יחיד בהתאם לתקנה 29(3) לתקנות חובת המכרזים התשנ"ג, לרכישת שירותי </w:t>
            </w:r>
            <w:r w:rsidR="0016012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ניתוח מידע תקשורתי</w:t>
            </w:r>
            <w:r w:rsidR="00D5658A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</w:tc>
      </w:tr>
      <w:tr w:rsidR="007548B0" w:rsidRPr="00C8122D" w14:paraId="266B4B0A" w14:textId="77777777" w:rsidTr="00D565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C670E" w14:textId="34207787" w:rsidR="00222867" w:rsidRPr="00C8122D" w:rsidRDefault="00F14F68" w:rsidP="0090739B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עלות השירותים המבוקשים</w:t>
            </w:r>
            <w:r w:rsidR="00D5658A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:</w:t>
            </w:r>
          </w:p>
          <w:p w14:paraId="517A58AE" w14:textId="77777777" w:rsidR="00D5658A" w:rsidRDefault="001979BC" w:rsidP="008C771F">
            <w:pPr>
              <w:pStyle w:val="af4"/>
              <w:numPr>
                <w:ilvl w:val="0"/>
                <w:numId w:val="12"/>
              </w:num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מחקר 2022- בעלות של- 15,</w:t>
            </w:r>
            <w:r w:rsidR="008C771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00 שקלים</w:t>
            </w:r>
          </w:p>
          <w:p w14:paraId="5DA8E7D2" w14:textId="77777777" w:rsidR="001979BC" w:rsidRDefault="001979BC" w:rsidP="00D5658A">
            <w:pPr>
              <w:pStyle w:val="af4"/>
              <w:numPr>
                <w:ilvl w:val="0"/>
                <w:numId w:val="12"/>
              </w:num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מחקר 2023- מחולק ל-2 מחקרים חצי שנתיים בעלות של- </w:t>
            </w:r>
            <w:r w:rsidR="008C771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9,300 בכל חציון, סה"כ 18,600 שח לשנה.</w:t>
            </w:r>
          </w:p>
          <w:p w14:paraId="33D2509C" w14:textId="77777777" w:rsidR="008C771F" w:rsidRPr="00E76833" w:rsidRDefault="008C771F" w:rsidP="00E76833">
            <w:pPr>
              <w:spacing w:line="276" w:lineRule="auto"/>
              <w:ind w:left="360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7D2A745A" w14:textId="77777777" w:rsidR="00D5658A" w:rsidRPr="00C8122D" w:rsidRDefault="00D5658A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60BEA9F6" w14:textId="77777777" w:rsidR="00222867" w:rsidRPr="00C8122D" w:rsidRDefault="009B6B29" w:rsidP="00C8122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</w:t>
      </w:r>
      <w:r w:rsidR="00C8122D">
        <w:rPr>
          <w:rFonts w:asciiTheme="minorBidi" w:hAnsiTheme="minorBidi" w:cstheme="minorBidi"/>
          <w:b/>
          <w:sz w:val="21"/>
          <w:szCs w:val="21"/>
          <w:rtl/>
        </w:rPr>
        <w:t xml:space="preserve">גורם ממשלתי מוסמך אחר? 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>לא</w:t>
      </w:r>
    </w:p>
    <w:p w14:paraId="0D8B3995" w14:textId="77777777" w:rsidR="00222867" w:rsidRPr="00C8122D" w:rsidRDefault="00E953D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12CBC3B" w14:textId="77777777" w:rsidR="00222867" w:rsidRPr="00C8122D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C8122D">
        <w:rPr>
          <w:rFonts w:asciiTheme="minorBidi" w:hAnsiTheme="minorBidi" w:cstheme="minorBidi"/>
          <w:b/>
          <w:sz w:val="21"/>
          <w:szCs w:val="21"/>
        </w:rPr>
        <w:t>X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C3DF8A1" w14:textId="77777777" w:rsidR="00222867" w:rsidRPr="00C8122D" w:rsidRDefault="00E953D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C8122D" w14:paraId="6B8EA29C" w14:textId="77777777" w:rsidTr="00222867">
        <w:tc>
          <w:tcPr>
            <w:tcW w:w="3085" w:type="dxa"/>
            <w:hideMark/>
          </w:tcPr>
          <w:p w14:paraId="1078001F" w14:textId="77777777" w:rsidR="00222867" w:rsidRPr="00C8122D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C8122D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6A9719D" w14:textId="77777777" w:rsidR="00222867" w:rsidRPr="00C8122D" w:rsidRDefault="00986A2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6E"/>
            </w:r>
            <w:r w:rsidR="009B6B29"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D787166" w14:textId="77777777" w:rsidR="00222867" w:rsidRPr="00C8122D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8122D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60A315F8" w14:textId="77777777" w:rsidR="00222867" w:rsidRPr="00C8122D" w:rsidRDefault="00E953D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A011A81" w14:textId="77777777" w:rsidR="00222867" w:rsidRPr="00C8122D" w:rsidRDefault="00E953D1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2"/>
        <w:gridCol w:w="3351"/>
        <w:gridCol w:w="2996"/>
      </w:tblGrid>
      <w:tr w:rsidR="007548B0" w:rsidRPr="00C8122D" w14:paraId="7251746B" w14:textId="77777777" w:rsidTr="00222867">
        <w:tc>
          <w:tcPr>
            <w:tcW w:w="2698" w:type="dxa"/>
            <w:shd w:val="clear" w:color="auto" w:fill="E6E6E6"/>
            <w:hideMark/>
          </w:tcPr>
          <w:p w14:paraId="7762ACFD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1F9355DB" w14:textId="77777777" w:rsidR="00222867" w:rsidRPr="00C8122D" w:rsidRDefault="00986A2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יפעת המרכז למידע תקשורתי בע"מ</w:t>
            </w:r>
          </w:p>
        </w:tc>
      </w:tr>
      <w:tr w:rsidR="007548B0" w:rsidRPr="00C8122D" w14:paraId="27A495AD" w14:textId="77777777" w:rsidTr="00222867">
        <w:tc>
          <w:tcPr>
            <w:tcW w:w="2698" w:type="dxa"/>
            <w:shd w:val="clear" w:color="auto" w:fill="E6E6E6"/>
            <w:hideMark/>
          </w:tcPr>
          <w:p w14:paraId="39EC201D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298BA19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28282873" w14:textId="77777777" w:rsidR="00222867" w:rsidRPr="00C8122D" w:rsidRDefault="00986A2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lastRenderedPageBreak/>
              <w:t>511639460</w:t>
            </w:r>
          </w:p>
        </w:tc>
      </w:tr>
      <w:tr w:rsidR="007548B0" w:rsidRPr="00C8122D" w14:paraId="4D4D4172" w14:textId="77777777" w:rsidTr="00222867">
        <w:tc>
          <w:tcPr>
            <w:tcW w:w="2698" w:type="dxa"/>
            <w:shd w:val="clear" w:color="auto" w:fill="E6E6E6"/>
            <w:hideMark/>
          </w:tcPr>
          <w:p w14:paraId="700ED5C7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042C1B86" w14:textId="77777777" w:rsidR="00222867" w:rsidRPr="00C8122D" w:rsidRDefault="00986A22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6E"/>
            </w:r>
            <w:r w:rsidR="009B6B29"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B288A45" w14:textId="77777777" w:rsidR="00222867" w:rsidRPr="00C8122D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RPr="00C8122D" w14:paraId="76381AE2" w14:textId="77777777" w:rsidTr="00222867">
        <w:tc>
          <w:tcPr>
            <w:tcW w:w="2698" w:type="dxa"/>
            <w:shd w:val="clear" w:color="auto" w:fill="E6E6E6"/>
            <w:hideMark/>
          </w:tcPr>
          <w:p w14:paraId="27D49E16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22C18C82" w14:textId="2BB213AB" w:rsidR="00222867" w:rsidRPr="00C8122D" w:rsidRDefault="0066515A" w:rsidP="00C71BCF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15500+18,600=34100 כולל מע"מ</w:t>
            </w:r>
          </w:p>
        </w:tc>
      </w:tr>
      <w:tr w:rsidR="007548B0" w:rsidRPr="00C8122D" w14:paraId="78677CA7" w14:textId="77777777" w:rsidTr="00222867">
        <w:tc>
          <w:tcPr>
            <w:tcW w:w="2698" w:type="dxa"/>
            <w:shd w:val="clear" w:color="auto" w:fill="E6E6E6"/>
            <w:hideMark/>
          </w:tcPr>
          <w:p w14:paraId="616C5120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137130BD" w14:textId="77777777" w:rsidR="00222867" w:rsidRPr="00C8122D" w:rsidRDefault="00986A2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שנתית</w:t>
            </w:r>
          </w:p>
        </w:tc>
      </w:tr>
    </w:tbl>
    <w:p w14:paraId="35260323" w14:textId="77777777" w:rsidR="00222867" w:rsidRPr="00C8122D" w:rsidRDefault="00E953D1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0E5321EC" w14:textId="77777777" w:rsidR="00222867" w:rsidRPr="00C8122D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C8122D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C8122D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64903CC" w14:textId="77777777" w:rsidR="00222867" w:rsidRPr="00C8122D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C8122D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A237144" w14:textId="77777777" w:rsidR="00222867" w:rsidRPr="00C8122D" w:rsidRDefault="00E953D1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1CBD1479" w14:textId="77777777" w:rsidR="00222867" w:rsidRPr="00C8122D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1CC72679" w14:textId="77777777" w:rsidR="00222867" w:rsidRPr="00C8122D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F1BB27F" w14:textId="77777777" w:rsidR="00222867" w:rsidRPr="00C8122D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49B7101" w14:textId="77777777" w:rsidR="00222867" w:rsidRPr="00C8122D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A4AF60C" w14:textId="77777777" w:rsidR="00222867" w:rsidRPr="00C8122D" w:rsidRDefault="00E953D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C8122D" w14:paraId="2A460D22" w14:textId="77777777" w:rsidTr="00041D8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E1D87" w14:textId="0987D95A" w:rsidR="00BC2928" w:rsidRPr="00C8122D" w:rsidRDefault="00986A22" w:rsidP="0016012C">
            <w:pPr>
              <w:spacing w:before="240"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יפעת הינה הגוף היחידי בישראל שמנטר אחר כלל אמצעי הת</w:t>
            </w:r>
            <w:r w:rsidR="00600D0F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שורת והמדיה (עיתונות כתובה, כתבות חדשותיות משודרות ואינטרנט), על כן זהו הגוף היחיד </w:t>
            </w:r>
            <w:r w:rsidR="00F14F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שיש בידיו את כלל המידע הדרוש לניתוח ובחינה, ובכל ש לבסס את המחקר על מידע מהימן ומקיף. 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כיו</w:t>
            </w:r>
            <w:r w:rsidR="00BC292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ם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אין אף גוף אחר היכול לספק את השירותים הללו. בנוסף, </w:t>
            </w:r>
            <w:r w:rsidR="00EA0F6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יפעת פועלת תחת הסכמים עם מוציאים לאור ותשלום זכויות יוצרים על שימוש המידע, לכן אין אף גוף בישראל שביכולתו לבצע מחקר תקשורתי כמפורט בהתקשרות זו. </w:t>
            </w:r>
            <w:r w:rsidR="00041D8B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זאת לאחר בירור עם משרדי ממשלה אחרים ואף חיפוש באינטרנט. </w:t>
            </w:r>
          </w:p>
          <w:p w14:paraId="664F7E7C" w14:textId="68496D66" w:rsidR="00041D8B" w:rsidRPr="00C8122D" w:rsidRDefault="00041D8B" w:rsidP="0016012C">
            <w:pPr>
              <w:spacing w:before="240"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ייצוין כי קיים מגוון רחב של חברות שאכן מספקות שירותי מחקר בפלטפורמות אינטרנט אחרות, כמו רשתות חברתיות</w:t>
            </w:r>
            <w:r w:rsidR="00EA0F6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אך לאלה </w:t>
            </w:r>
            <w:r w:rsidR="00F14F6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="00F14F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 </w:t>
            </w:r>
            <w:r w:rsidR="00EA0F6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הוראת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חשב נפרדת</w:t>
            </w:r>
            <w:r w:rsidR="00F14F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וזה לא השירות הנדרש </w:t>
            </w:r>
            <w:r w:rsidR="0016012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לר</w:t>
            </w:r>
            <w:r w:rsidR="00F14F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שות אלא שירותי מחקר לפלטפורמות רחבות יותר. </w:t>
            </w:r>
          </w:p>
          <w:p w14:paraId="12B44EF7" w14:textId="77777777" w:rsidR="00222867" w:rsidRPr="00C8122D" w:rsidRDefault="00041D8B" w:rsidP="00BC2928">
            <w:pPr>
              <w:spacing w:before="240"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לאור האמור לעיל, אנו מבקשים </w:t>
            </w:r>
            <w:r w:rsidR="00BC292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להתקשר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עם חברת יפעת 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המרכז</w:t>
            </w:r>
            <w:r w:rsidRPr="00C812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למידע</w:t>
            </w:r>
            <w:r w:rsidRPr="00C812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תקשורתי</w:t>
            </w:r>
            <w:r w:rsidRPr="00C812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C812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 לתקופה של שנה</w:t>
            </w:r>
            <w:r w:rsidR="00BC2928"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עם אופציה להארכה בשנה נוספת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14:paraId="5C729C0E" w14:textId="77777777" w:rsidR="00222867" w:rsidRPr="00C8122D" w:rsidRDefault="00E953D1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33D9A299" w14:textId="77777777" w:rsidR="00222867" w:rsidRPr="00C8122D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3F3F956F" w14:textId="77777777" w:rsidR="00222867" w:rsidRPr="00C8122D" w:rsidRDefault="00E953D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554929A" w14:textId="77777777" w:rsidR="009B6B29" w:rsidRPr="00C8122D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/>
          <w:sz w:val="21"/>
          <w:szCs w:val="21"/>
          <w:rtl/>
        </w:rPr>
        <w:t>בכבוד רב,</w:t>
      </w:r>
      <w:bookmarkStart w:id="0" w:name="_GoBack"/>
      <w:bookmarkEnd w:id="0"/>
    </w:p>
    <w:p w14:paraId="1888D82B" w14:textId="77777777" w:rsidR="00222867" w:rsidRPr="00C8122D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RPr="00C8122D" w14:paraId="0C55731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9A244" w14:textId="77777777" w:rsidR="00222867" w:rsidRPr="00C8122D" w:rsidRDefault="008C771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פרנס כהן אפרת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2F0D5" w14:textId="77777777" w:rsidR="00222867" w:rsidRPr="00C8122D" w:rsidRDefault="008C771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אגף דוברות והסברה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DE4F6" w14:textId="77777777" w:rsidR="00222867" w:rsidRPr="00C8122D" w:rsidRDefault="008C771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אפרת</w:t>
            </w:r>
          </w:p>
        </w:tc>
      </w:tr>
      <w:tr w:rsidR="007548B0" w14:paraId="3FFE632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52CAB92" w14:textId="77777777" w:rsidR="00222867" w:rsidRPr="00C8122D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DBEC9B1" w14:textId="77777777" w:rsidR="00222867" w:rsidRPr="00C8122D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B4C7A5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D2E9946" w14:textId="77777777" w:rsidR="00222867" w:rsidRPr="00817FBA" w:rsidRDefault="00E953D1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867E47" w14:textId="77777777" w:rsidR="00E953D1" w:rsidRDefault="00E953D1">
      <w:r>
        <w:separator/>
      </w:r>
    </w:p>
  </w:endnote>
  <w:endnote w:type="continuationSeparator" w:id="0">
    <w:p w14:paraId="50ACF41F" w14:textId="77777777" w:rsidR="00E953D1" w:rsidRDefault="00E953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2902C727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4766FDA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EADE227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FC9B17C" w14:textId="56A36FF7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66515A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3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66515A">
            <w:rPr>
              <w:rFonts w:asciiTheme="minorBidi" w:hAnsiTheme="minorBidi" w:cstheme="minorBidi"/>
              <w:noProof/>
              <w:color w:val="FFFFFF" w:themeColor="background1"/>
              <w:rtl/>
            </w:rPr>
            <w:t>3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37AAA82E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62C568CA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A9EDFDC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BFED9B4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AF2C5FA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EA1DDC3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14:paraId="500A6353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4A51FD40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466D615B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6D3CC97B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399159DE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334CC9" w14:textId="77777777" w:rsidR="00E953D1" w:rsidRDefault="00E953D1">
      <w:r>
        <w:separator/>
      </w:r>
    </w:p>
  </w:footnote>
  <w:footnote w:type="continuationSeparator" w:id="0">
    <w:p w14:paraId="6A555290" w14:textId="77777777" w:rsidR="00E953D1" w:rsidRDefault="00E953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D6A2C4F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7D6B4447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7276569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360C954A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D32B142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11BF3E1" wp14:editId="1867DE93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CC713A9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C49F656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6C7C2711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1F3B1AE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CF45FD1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1CD8D44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BC812D9" w14:textId="77777777" w:rsidR="009220EC" w:rsidRPr="00D84715" w:rsidRDefault="00E953D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587D5F0" w14:textId="77777777" w:rsidR="009220EC" w:rsidRDefault="00E953D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727407D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7E1CF4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1E8CF2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55424DF" w14:textId="77777777" w:rsidR="003D6D13" w:rsidRPr="00D84715" w:rsidRDefault="00E953D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81755A1" w14:textId="77777777" w:rsidR="003D6D13" w:rsidRPr="00D84715" w:rsidRDefault="00E953D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23CDA6E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39478BE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29E0FC3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B5F61CF" w14:textId="77777777" w:rsidR="009220EC" w:rsidRPr="00D84715" w:rsidRDefault="00E953D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53811D9" w14:textId="77777777" w:rsidR="009220EC" w:rsidRPr="00D84715" w:rsidRDefault="00E953D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3118EE4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3A3B199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045354E8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738CEAE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95DB6FD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B41D037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6DDB2A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21CC235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0BED001B" w14:textId="77777777" w:rsidR="00E678BB" w:rsidRPr="00D84715" w:rsidRDefault="00E953D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47433E3"/>
    <w:multiLevelType w:val="hybridMultilevel"/>
    <w:tmpl w:val="6C72DB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41D8B"/>
    <w:rsid w:val="0016012C"/>
    <w:rsid w:val="001979BC"/>
    <w:rsid w:val="001B244F"/>
    <w:rsid w:val="002A09CF"/>
    <w:rsid w:val="00336CDD"/>
    <w:rsid w:val="003D40C1"/>
    <w:rsid w:val="0042031D"/>
    <w:rsid w:val="00423248"/>
    <w:rsid w:val="004F6048"/>
    <w:rsid w:val="00600D0F"/>
    <w:rsid w:val="0066515A"/>
    <w:rsid w:val="007548B0"/>
    <w:rsid w:val="0078303A"/>
    <w:rsid w:val="007D79DA"/>
    <w:rsid w:val="007E6C58"/>
    <w:rsid w:val="008C771F"/>
    <w:rsid w:val="0090739B"/>
    <w:rsid w:val="00986A22"/>
    <w:rsid w:val="009B6B29"/>
    <w:rsid w:val="009F7FB7"/>
    <w:rsid w:val="00A939F8"/>
    <w:rsid w:val="00B63674"/>
    <w:rsid w:val="00BC2928"/>
    <w:rsid w:val="00C71BCF"/>
    <w:rsid w:val="00C8122D"/>
    <w:rsid w:val="00D5658A"/>
    <w:rsid w:val="00D9381B"/>
    <w:rsid w:val="00DF09A1"/>
    <w:rsid w:val="00E76833"/>
    <w:rsid w:val="00E953D1"/>
    <w:rsid w:val="00EA0F68"/>
    <w:rsid w:val="00F14F68"/>
    <w:rsid w:val="00F9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7771149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64429F5-36A7-4DBF-9306-00B5E36EA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3</Pages>
  <Words>578</Words>
  <Characters>3131</Characters>
  <Application>Microsoft Office Word</Application>
  <DocSecurity>0</DocSecurity>
  <Lines>1043</Lines>
  <Paragraphs>285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אודליה ישראלי מלכה</cp:lastModifiedBy>
  <cp:revision>2</cp:revision>
  <dcterms:created xsi:type="dcterms:W3CDTF">2023-01-30T09:00:00Z</dcterms:created>
  <dcterms:modified xsi:type="dcterms:W3CDTF">2023-01-30T09:00:00Z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